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6B5A00" w:rsidP="006B5A00">
      <w:pPr>
        <w:pStyle w:val="ASEANormaltext"/>
      </w:pPr>
    </w:p>
    <w:p w:rsidR="006B5A00" w:rsidRDefault="008C4F3C" w:rsidP="006B5A00">
      <w:pPr>
        <w:spacing w:after="0" w:line="540" w:lineRule="exact"/>
        <w:ind w:left="3261" w:right="-20"/>
        <w:rPr>
          <w:rFonts w:ascii="Myriad Pro Light" w:eastAsia="Myriad Pro Light" w:hAnsi="Myriad Pro Light" w:cs="Myriad Pro Light"/>
          <w:sz w:val="46"/>
          <w:szCs w:val="46"/>
        </w:rPr>
      </w:pPr>
      <w:r w:rsidRPr="006B5A00">
        <w:rPr>
          <w:rFonts w:ascii="Myriad Pro" w:hAnsi="Myriad Pro"/>
          <w:b/>
          <w:noProof/>
          <w:sz w:val="52"/>
          <w:szCs w:val="52"/>
          <w:lang w:eastAsia="en-AU"/>
        </w:rPr>
        <mc:AlternateContent>
          <mc:Choice Requires="wpg">
            <w:drawing>
              <wp:anchor distT="0" distB="0" distL="114300" distR="114300" simplePos="0" relativeHeight="251658240" behindDoc="1" locked="0" layoutInCell="1" allowOverlap="1" wp14:anchorId="5F648EF7" wp14:editId="2FCD7046">
                <wp:simplePos x="0" y="0"/>
                <wp:positionH relativeFrom="page">
                  <wp:posOffset>-1</wp:posOffset>
                </wp:positionH>
                <wp:positionV relativeFrom="page">
                  <wp:posOffset>0</wp:posOffset>
                </wp:positionV>
                <wp:extent cx="7561385" cy="10691446"/>
                <wp:effectExtent l="0" t="0" r="826960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385" cy="10691446"/>
                          <a:chOff x="0" y="0"/>
                          <a:chExt cx="9978" cy="14173"/>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8" cy="7087"/>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0" y="5858"/>
                            <a:ext cx="9978" cy="8316"/>
                            <a:chOff x="0" y="5858"/>
                            <a:chExt cx="9978" cy="8316"/>
                          </a:xfrm>
                        </wpg:grpSpPr>
                        <wps:wsp>
                          <wps:cNvPr id="6" name="Freeform 5"/>
                          <wps:cNvSpPr>
                            <a:spLocks/>
                          </wps:cNvSpPr>
                          <wps:spPr bwMode="auto">
                            <a:xfrm>
                              <a:off x="0" y="5858"/>
                              <a:ext cx="9978" cy="8316"/>
                            </a:xfrm>
                            <a:custGeom>
                              <a:avLst/>
                              <a:gdLst>
                                <a:gd name="T0" fmla="*/ 9978 w 9978"/>
                                <a:gd name="T1" fmla="+- 0 6624 5858"/>
                                <a:gd name="T2" fmla="*/ 6624 h 8316"/>
                                <a:gd name="T3" fmla="*/ 0 w 9978"/>
                                <a:gd name="T4" fmla="+- 0 6624 5858"/>
                                <a:gd name="T5" fmla="*/ 6624 h 8316"/>
                                <a:gd name="T6" fmla="*/ 0 w 9978"/>
                                <a:gd name="T7" fmla="+- 0 14173 5858"/>
                                <a:gd name="T8" fmla="*/ 14173 h 8316"/>
                                <a:gd name="T9" fmla="*/ 9978 w 9978"/>
                                <a:gd name="T10" fmla="+- 0 14173 5858"/>
                                <a:gd name="T11" fmla="*/ 14173 h 8316"/>
                                <a:gd name="T12" fmla="*/ 9978 w 9978"/>
                                <a:gd name="T13" fmla="+- 0 6624 5858"/>
                                <a:gd name="T14" fmla="*/ 6624 h 8316"/>
                              </a:gdLst>
                              <a:ahLst/>
                              <a:cxnLst>
                                <a:cxn ang="0">
                                  <a:pos x="T0" y="T2"/>
                                </a:cxn>
                                <a:cxn ang="0">
                                  <a:pos x="T3" y="T5"/>
                                </a:cxn>
                                <a:cxn ang="0">
                                  <a:pos x="T6" y="T8"/>
                                </a:cxn>
                                <a:cxn ang="0">
                                  <a:pos x="T9" y="T11"/>
                                </a:cxn>
                                <a:cxn ang="0">
                                  <a:pos x="T12" y="T14"/>
                                </a:cxn>
                              </a:cxnLst>
                              <a:rect l="0" t="0" r="r" b="b"/>
                              <a:pathLst>
                                <a:path w="9978" h="8316">
                                  <a:moveTo>
                                    <a:pt x="9978" y="766"/>
                                  </a:moveTo>
                                  <a:lnTo>
                                    <a:pt x="0" y="766"/>
                                  </a:lnTo>
                                  <a:lnTo>
                                    <a:pt x="0" y="8315"/>
                                  </a:lnTo>
                                  <a:lnTo>
                                    <a:pt x="9978" y="8315"/>
                                  </a:lnTo>
                                  <a:lnTo>
                                    <a:pt x="9978" y="766"/>
                                  </a:lnTo>
                                </a:path>
                              </a:pathLst>
                            </a:custGeom>
                            <a:solidFill>
                              <a:srgbClr val="5B2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5858"/>
                              <a:ext cx="9978" cy="8316"/>
                            </a:xfrm>
                            <a:custGeom>
                              <a:avLst/>
                              <a:gdLst>
                                <a:gd name="T0" fmla="*/ 2528 w 9978"/>
                                <a:gd name="T1" fmla="+- 0 6028 5858"/>
                                <a:gd name="T2" fmla="*/ 6028 h 8316"/>
                                <a:gd name="T3" fmla="*/ 2008 w 9978"/>
                                <a:gd name="T4" fmla="+- 0 6028 5858"/>
                                <a:gd name="T5" fmla="*/ 6028 h 8316"/>
                                <a:gd name="T6" fmla="*/ 2008 w 9978"/>
                                <a:gd name="T7" fmla="+- 0 6624 5858"/>
                                <a:gd name="T8" fmla="*/ 6624 h 8316"/>
                                <a:gd name="T9" fmla="*/ 2528 w 9978"/>
                                <a:gd name="T10" fmla="+- 0 6624 5858"/>
                                <a:gd name="T11" fmla="*/ 6624 h 8316"/>
                                <a:gd name="T12" fmla="*/ 2528 w 9978"/>
                                <a:gd name="T13" fmla="+- 0 6028 5858"/>
                                <a:gd name="T14" fmla="*/ 6028 h 8316"/>
                              </a:gdLst>
                              <a:ahLst/>
                              <a:cxnLst>
                                <a:cxn ang="0">
                                  <a:pos x="T0" y="T2"/>
                                </a:cxn>
                                <a:cxn ang="0">
                                  <a:pos x="T3" y="T5"/>
                                </a:cxn>
                                <a:cxn ang="0">
                                  <a:pos x="T6" y="T8"/>
                                </a:cxn>
                                <a:cxn ang="0">
                                  <a:pos x="T9" y="T11"/>
                                </a:cxn>
                                <a:cxn ang="0">
                                  <a:pos x="T12" y="T14"/>
                                </a:cxn>
                              </a:cxnLst>
                              <a:rect l="0" t="0" r="r" b="b"/>
                              <a:pathLst>
                                <a:path w="9978" h="8316">
                                  <a:moveTo>
                                    <a:pt x="2528" y="170"/>
                                  </a:moveTo>
                                  <a:lnTo>
                                    <a:pt x="2008" y="170"/>
                                  </a:lnTo>
                                  <a:lnTo>
                                    <a:pt x="2008" y="766"/>
                                  </a:lnTo>
                                  <a:lnTo>
                                    <a:pt x="2528" y="766"/>
                                  </a:lnTo>
                                  <a:lnTo>
                                    <a:pt x="2528" y="170"/>
                                  </a:lnTo>
                                </a:path>
                              </a:pathLst>
                            </a:custGeom>
                            <a:solidFill>
                              <a:srgbClr val="5B2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0" y="5858"/>
                              <a:ext cx="9978" cy="8316"/>
                            </a:xfrm>
                            <a:custGeom>
                              <a:avLst/>
                              <a:gdLst>
                                <a:gd name="T0" fmla="*/ 3196 w 9978"/>
                                <a:gd name="T1" fmla="+- 0 6319 5858"/>
                                <a:gd name="T2" fmla="*/ 6319 h 8316"/>
                                <a:gd name="T3" fmla="*/ 2676 w 9978"/>
                                <a:gd name="T4" fmla="+- 0 6319 5858"/>
                                <a:gd name="T5" fmla="*/ 6319 h 8316"/>
                                <a:gd name="T6" fmla="*/ 2676 w 9978"/>
                                <a:gd name="T7" fmla="+- 0 6624 5858"/>
                                <a:gd name="T8" fmla="*/ 6624 h 8316"/>
                                <a:gd name="T9" fmla="*/ 3196 w 9978"/>
                                <a:gd name="T10" fmla="+- 0 6624 5858"/>
                                <a:gd name="T11" fmla="*/ 6624 h 8316"/>
                                <a:gd name="T12" fmla="*/ 3196 w 9978"/>
                                <a:gd name="T13" fmla="+- 0 6319 5858"/>
                                <a:gd name="T14" fmla="*/ 6319 h 8316"/>
                              </a:gdLst>
                              <a:ahLst/>
                              <a:cxnLst>
                                <a:cxn ang="0">
                                  <a:pos x="T0" y="T2"/>
                                </a:cxn>
                                <a:cxn ang="0">
                                  <a:pos x="T3" y="T5"/>
                                </a:cxn>
                                <a:cxn ang="0">
                                  <a:pos x="T6" y="T8"/>
                                </a:cxn>
                                <a:cxn ang="0">
                                  <a:pos x="T9" y="T11"/>
                                </a:cxn>
                                <a:cxn ang="0">
                                  <a:pos x="T12" y="T14"/>
                                </a:cxn>
                              </a:cxnLst>
                              <a:rect l="0" t="0" r="r" b="b"/>
                              <a:pathLst>
                                <a:path w="9978" h="8316">
                                  <a:moveTo>
                                    <a:pt x="3196" y="461"/>
                                  </a:moveTo>
                                  <a:lnTo>
                                    <a:pt x="2676" y="461"/>
                                  </a:lnTo>
                                  <a:lnTo>
                                    <a:pt x="2676" y="766"/>
                                  </a:lnTo>
                                  <a:lnTo>
                                    <a:pt x="3196" y="766"/>
                                  </a:lnTo>
                                  <a:lnTo>
                                    <a:pt x="3196" y="461"/>
                                  </a:lnTo>
                                </a:path>
                              </a:pathLst>
                            </a:custGeom>
                            <a:solidFill>
                              <a:srgbClr val="5B2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0" y="5858"/>
                              <a:ext cx="9978" cy="8316"/>
                            </a:xfrm>
                            <a:custGeom>
                              <a:avLst/>
                              <a:gdLst>
                                <a:gd name="T0" fmla="*/ 3866 w 9978"/>
                                <a:gd name="T1" fmla="+- 0 5858 5858"/>
                                <a:gd name="T2" fmla="*/ 5858 h 8316"/>
                                <a:gd name="T3" fmla="*/ 3346 w 9978"/>
                                <a:gd name="T4" fmla="+- 0 5858 5858"/>
                                <a:gd name="T5" fmla="*/ 5858 h 8316"/>
                                <a:gd name="T6" fmla="*/ 3346 w 9978"/>
                                <a:gd name="T7" fmla="+- 0 6624 5858"/>
                                <a:gd name="T8" fmla="*/ 6624 h 8316"/>
                                <a:gd name="T9" fmla="*/ 3866 w 9978"/>
                                <a:gd name="T10" fmla="+- 0 6624 5858"/>
                                <a:gd name="T11" fmla="*/ 6624 h 8316"/>
                                <a:gd name="T12" fmla="*/ 3866 w 9978"/>
                                <a:gd name="T13" fmla="+- 0 5858 5858"/>
                                <a:gd name="T14" fmla="*/ 5858 h 8316"/>
                              </a:gdLst>
                              <a:ahLst/>
                              <a:cxnLst>
                                <a:cxn ang="0">
                                  <a:pos x="T0" y="T2"/>
                                </a:cxn>
                                <a:cxn ang="0">
                                  <a:pos x="T3" y="T5"/>
                                </a:cxn>
                                <a:cxn ang="0">
                                  <a:pos x="T6" y="T8"/>
                                </a:cxn>
                                <a:cxn ang="0">
                                  <a:pos x="T9" y="T11"/>
                                </a:cxn>
                                <a:cxn ang="0">
                                  <a:pos x="T12" y="T14"/>
                                </a:cxn>
                              </a:cxnLst>
                              <a:rect l="0" t="0" r="r" b="b"/>
                              <a:pathLst>
                                <a:path w="9978" h="8316">
                                  <a:moveTo>
                                    <a:pt x="3866" y="0"/>
                                  </a:moveTo>
                                  <a:lnTo>
                                    <a:pt x="3346" y="0"/>
                                  </a:lnTo>
                                  <a:lnTo>
                                    <a:pt x="3346" y="766"/>
                                  </a:lnTo>
                                  <a:lnTo>
                                    <a:pt x="3866" y="766"/>
                                  </a:lnTo>
                                  <a:lnTo>
                                    <a:pt x="3866" y="0"/>
                                  </a:lnTo>
                                </a:path>
                              </a:pathLst>
                            </a:custGeom>
                            <a:solidFill>
                              <a:srgbClr val="5B2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0" y="5858"/>
                              <a:ext cx="9978" cy="8316"/>
                            </a:xfrm>
                            <a:custGeom>
                              <a:avLst/>
                              <a:gdLst>
                                <a:gd name="T0" fmla="*/ 4550 w 9978"/>
                                <a:gd name="T1" fmla="+- 0 6344 5858"/>
                                <a:gd name="T2" fmla="*/ 6344 h 8316"/>
                                <a:gd name="T3" fmla="*/ 4167 w 9978"/>
                                <a:gd name="T4" fmla="+- 0 6624 5858"/>
                                <a:gd name="T5" fmla="*/ 6624 h 8316"/>
                                <a:gd name="T6" fmla="*/ 4934 w 9978"/>
                                <a:gd name="T7" fmla="+- 0 6624 5858"/>
                                <a:gd name="T8" fmla="*/ 6624 h 8316"/>
                                <a:gd name="T9" fmla="*/ 4550 w 9978"/>
                                <a:gd name="T10" fmla="+- 0 6344 5858"/>
                                <a:gd name="T11" fmla="*/ 6344 h 8316"/>
                              </a:gdLst>
                              <a:ahLst/>
                              <a:cxnLst>
                                <a:cxn ang="0">
                                  <a:pos x="T0" y="T2"/>
                                </a:cxn>
                                <a:cxn ang="0">
                                  <a:pos x="T3" y="T5"/>
                                </a:cxn>
                                <a:cxn ang="0">
                                  <a:pos x="T6" y="T8"/>
                                </a:cxn>
                                <a:cxn ang="0">
                                  <a:pos x="T9" y="T11"/>
                                </a:cxn>
                              </a:cxnLst>
                              <a:rect l="0" t="0" r="r" b="b"/>
                              <a:pathLst>
                                <a:path w="9978" h="8316">
                                  <a:moveTo>
                                    <a:pt x="4550" y="486"/>
                                  </a:moveTo>
                                  <a:lnTo>
                                    <a:pt x="4167" y="766"/>
                                  </a:lnTo>
                                  <a:lnTo>
                                    <a:pt x="4934" y="766"/>
                                  </a:lnTo>
                                  <a:lnTo>
                                    <a:pt x="4550" y="486"/>
                                  </a:lnTo>
                                </a:path>
                              </a:pathLst>
                            </a:custGeom>
                            <a:solidFill>
                              <a:srgbClr val="5B2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0" y="5858"/>
                              <a:ext cx="9978" cy="8316"/>
                            </a:xfrm>
                            <a:custGeom>
                              <a:avLst/>
                              <a:gdLst>
                                <a:gd name="T0" fmla="*/ 5389 w 9978"/>
                                <a:gd name="T1" fmla="+- 0 6344 5858"/>
                                <a:gd name="T2" fmla="*/ 6344 h 8316"/>
                                <a:gd name="T3" fmla="*/ 5006 w 9978"/>
                                <a:gd name="T4" fmla="+- 0 6624 5858"/>
                                <a:gd name="T5" fmla="*/ 6624 h 8316"/>
                                <a:gd name="T6" fmla="*/ 5773 w 9978"/>
                                <a:gd name="T7" fmla="+- 0 6624 5858"/>
                                <a:gd name="T8" fmla="*/ 6624 h 8316"/>
                                <a:gd name="T9" fmla="*/ 5389 w 9978"/>
                                <a:gd name="T10" fmla="+- 0 6344 5858"/>
                                <a:gd name="T11" fmla="*/ 6344 h 8316"/>
                              </a:gdLst>
                              <a:ahLst/>
                              <a:cxnLst>
                                <a:cxn ang="0">
                                  <a:pos x="T0" y="T2"/>
                                </a:cxn>
                                <a:cxn ang="0">
                                  <a:pos x="T3" y="T5"/>
                                </a:cxn>
                                <a:cxn ang="0">
                                  <a:pos x="T6" y="T8"/>
                                </a:cxn>
                                <a:cxn ang="0">
                                  <a:pos x="T9" y="T11"/>
                                </a:cxn>
                              </a:cxnLst>
                              <a:rect l="0" t="0" r="r" b="b"/>
                              <a:pathLst>
                                <a:path w="9978" h="8316">
                                  <a:moveTo>
                                    <a:pt x="5389" y="486"/>
                                  </a:moveTo>
                                  <a:lnTo>
                                    <a:pt x="5006" y="766"/>
                                  </a:lnTo>
                                  <a:lnTo>
                                    <a:pt x="5773" y="766"/>
                                  </a:lnTo>
                                  <a:lnTo>
                                    <a:pt x="5389" y="486"/>
                                  </a:lnTo>
                                </a:path>
                              </a:pathLst>
                            </a:custGeom>
                            <a:solidFill>
                              <a:srgbClr val="5B2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1"/>
                        <wpg:cNvGrpSpPr>
                          <a:grpSpLocks/>
                        </wpg:cNvGrpSpPr>
                        <wpg:grpSpPr bwMode="auto">
                          <a:xfrm>
                            <a:off x="0" y="5858"/>
                            <a:ext cx="9978" cy="8316"/>
                            <a:chOff x="0" y="5858"/>
                            <a:chExt cx="9978" cy="8316"/>
                          </a:xfrm>
                        </wpg:grpSpPr>
                        <wps:wsp>
                          <wps:cNvPr id="13" name="Freeform 12"/>
                          <wps:cNvSpPr>
                            <a:spLocks/>
                          </wps:cNvSpPr>
                          <wps:spPr bwMode="auto">
                            <a:xfrm>
                              <a:off x="0" y="5858"/>
                              <a:ext cx="9978" cy="8316"/>
                            </a:xfrm>
                            <a:custGeom>
                              <a:avLst/>
                              <a:gdLst>
                                <a:gd name="T0" fmla="*/ 10875 w 9978"/>
                                <a:gd name="T1" fmla="+- 0 6624 5858"/>
                                <a:gd name="T2" fmla="*/ 6624 h 8316"/>
                                <a:gd name="T3" fmla="*/ 12883 w 9978"/>
                                <a:gd name="T4" fmla="+- 0 6624 5858"/>
                                <a:gd name="T5" fmla="*/ 6624 h 8316"/>
                                <a:gd name="T6" fmla="*/ 12883 w 9978"/>
                                <a:gd name="T7" fmla="+- 0 6028 5858"/>
                                <a:gd name="T8" fmla="*/ 6028 h 8316"/>
                                <a:gd name="T9" fmla="*/ 13403 w 9978"/>
                                <a:gd name="T10" fmla="+- 0 6028 5858"/>
                                <a:gd name="T11" fmla="*/ 6028 h 8316"/>
                                <a:gd name="T12" fmla="*/ 13403 w 9978"/>
                                <a:gd name="T13" fmla="+- 0 6624 5858"/>
                                <a:gd name="T14" fmla="*/ 6624 h 8316"/>
                                <a:gd name="T15" fmla="*/ 13551 w 9978"/>
                                <a:gd name="T16" fmla="+- 0 6624 5858"/>
                                <a:gd name="T17" fmla="*/ 6624 h 8316"/>
                                <a:gd name="T18" fmla="*/ 13551 w 9978"/>
                                <a:gd name="T19" fmla="+- 0 6319 5858"/>
                                <a:gd name="T20" fmla="*/ 6319 h 8316"/>
                                <a:gd name="T21" fmla="*/ 14071 w 9978"/>
                                <a:gd name="T22" fmla="+- 0 6319 5858"/>
                                <a:gd name="T23" fmla="*/ 6319 h 8316"/>
                                <a:gd name="T24" fmla="*/ 14071 w 9978"/>
                                <a:gd name="T25" fmla="+- 0 6624 5858"/>
                                <a:gd name="T26" fmla="*/ 6624 h 8316"/>
                                <a:gd name="T27" fmla="*/ 14221 w 9978"/>
                                <a:gd name="T28" fmla="+- 0 6624 5858"/>
                                <a:gd name="T29" fmla="*/ 6624 h 8316"/>
                                <a:gd name="T30" fmla="*/ 14221 w 9978"/>
                                <a:gd name="T31" fmla="+- 0 5858 5858"/>
                                <a:gd name="T32" fmla="*/ 5858 h 8316"/>
                                <a:gd name="T33" fmla="*/ 14741 w 9978"/>
                                <a:gd name="T34" fmla="+- 0 5858 5858"/>
                                <a:gd name="T35" fmla="*/ 5858 h 8316"/>
                                <a:gd name="T36" fmla="*/ 14741 w 9978"/>
                                <a:gd name="T37" fmla="+- 0 6624 5858"/>
                                <a:gd name="T38" fmla="*/ 6624 h 8316"/>
                                <a:gd name="T39" fmla="*/ 15041 w 9978"/>
                                <a:gd name="T40" fmla="+- 0 6624 5858"/>
                                <a:gd name="T41" fmla="*/ 6624 h 8316"/>
                                <a:gd name="T42" fmla="*/ 15425 w 9978"/>
                                <a:gd name="T43" fmla="+- 0 6344 5858"/>
                                <a:gd name="T44" fmla="*/ 6344 h 8316"/>
                                <a:gd name="T45" fmla="*/ 15808 w 9978"/>
                                <a:gd name="T46" fmla="+- 0 6624 5858"/>
                                <a:gd name="T47" fmla="*/ 6624 h 8316"/>
                                <a:gd name="T48" fmla="*/ 15881 w 9978"/>
                                <a:gd name="T49" fmla="+- 0 6624 5858"/>
                                <a:gd name="T50" fmla="*/ 6624 h 8316"/>
                                <a:gd name="T51" fmla="*/ 16264 w 9978"/>
                                <a:gd name="T52" fmla="+- 0 6344 5858"/>
                                <a:gd name="T53" fmla="*/ 6344 h 8316"/>
                                <a:gd name="T54" fmla="*/ 16647 w 9978"/>
                                <a:gd name="T55" fmla="+- 0 6624 5858"/>
                                <a:gd name="T56" fmla="*/ 6624 h 8316"/>
                                <a:gd name="T57" fmla="*/ 20853 w 9978"/>
                                <a:gd name="T58" fmla="+- 0 6624 5858"/>
                                <a:gd name="T59" fmla="*/ 6624 h 83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9978" h="8316">
                                  <a:moveTo>
                                    <a:pt x="10875" y="766"/>
                                  </a:moveTo>
                                  <a:lnTo>
                                    <a:pt x="12883" y="766"/>
                                  </a:lnTo>
                                  <a:lnTo>
                                    <a:pt x="12883" y="170"/>
                                  </a:lnTo>
                                  <a:lnTo>
                                    <a:pt x="13403" y="170"/>
                                  </a:lnTo>
                                  <a:lnTo>
                                    <a:pt x="13403" y="766"/>
                                  </a:lnTo>
                                  <a:lnTo>
                                    <a:pt x="13551" y="766"/>
                                  </a:lnTo>
                                  <a:lnTo>
                                    <a:pt x="13551" y="461"/>
                                  </a:lnTo>
                                  <a:lnTo>
                                    <a:pt x="14071" y="461"/>
                                  </a:lnTo>
                                  <a:lnTo>
                                    <a:pt x="14071" y="766"/>
                                  </a:lnTo>
                                  <a:lnTo>
                                    <a:pt x="14221" y="766"/>
                                  </a:lnTo>
                                  <a:lnTo>
                                    <a:pt x="14221" y="0"/>
                                  </a:lnTo>
                                  <a:lnTo>
                                    <a:pt x="14741" y="0"/>
                                  </a:lnTo>
                                  <a:lnTo>
                                    <a:pt x="14741" y="766"/>
                                  </a:lnTo>
                                  <a:lnTo>
                                    <a:pt x="15041" y="766"/>
                                  </a:lnTo>
                                  <a:lnTo>
                                    <a:pt x="15425" y="486"/>
                                  </a:lnTo>
                                  <a:lnTo>
                                    <a:pt x="15808" y="766"/>
                                  </a:lnTo>
                                  <a:lnTo>
                                    <a:pt x="15881" y="766"/>
                                  </a:lnTo>
                                  <a:lnTo>
                                    <a:pt x="16264" y="486"/>
                                  </a:lnTo>
                                  <a:lnTo>
                                    <a:pt x="16647" y="766"/>
                                  </a:lnTo>
                                  <a:lnTo>
                                    <a:pt x="20853" y="76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96" y="7512"/>
                              <a:ext cx="2115"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1" y="7267"/>
                              <a:ext cx="1105" cy="8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15"/>
                        <wpg:cNvGrpSpPr>
                          <a:grpSpLocks/>
                        </wpg:cNvGrpSpPr>
                        <wpg:grpSpPr bwMode="auto">
                          <a:xfrm>
                            <a:off x="3906" y="7779"/>
                            <a:ext cx="3315" cy="2"/>
                            <a:chOff x="3906" y="7779"/>
                            <a:chExt cx="3315" cy="2"/>
                          </a:xfrm>
                        </wpg:grpSpPr>
                        <wps:wsp>
                          <wps:cNvPr id="17" name="Freeform 16"/>
                          <wps:cNvSpPr>
                            <a:spLocks/>
                          </wps:cNvSpPr>
                          <wps:spPr bwMode="auto">
                            <a:xfrm>
                              <a:off x="3906" y="7779"/>
                              <a:ext cx="3315" cy="2"/>
                            </a:xfrm>
                            <a:custGeom>
                              <a:avLst/>
                              <a:gdLst>
                                <a:gd name="T0" fmla="+- 0 3906 3906"/>
                                <a:gd name="T1" fmla="*/ T0 w 3315"/>
                                <a:gd name="T2" fmla="+- 0 7221 3906"/>
                                <a:gd name="T3" fmla="*/ T2 w 3315"/>
                              </a:gdLst>
                              <a:ahLst/>
                              <a:cxnLst>
                                <a:cxn ang="0">
                                  <a:pos x="T1" y="0"/>
                                </a:cxn>
                                <a:cxn ang="0">
                                  <a:pos x="T3" y="0"/>
                                </a:cxn>
                              </a:cxnLst>
                              <a:rect l="0" t="0" r="r" b="b"/>
                              <a:pathLst>
                                <a:path w="3315">
                                  <a:moveTo>
                                    <a:pt x="0" y="0"/>
                                  </a:moveTo>
                                  <a:lnTo>
                                    <a:pt x="3315" y="0"/>
                                  </a:lnTo>
                                </a:path>
                              </a:pathLst>
                            </a:custGeom>
                            <a:noFill/>
                            <a:ln w="80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97" y="7858"/>
                              <a:ext cx="3334"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595.4pt;height:841.85pt;z-index:-251658240;mso-position-horizontal-relative:page;mso-position-vertical-relative:page" coordsize="9978,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978;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0lj7CAAAA2gAAAA8AAABkcnMvZG93bnJldi54bWxEj9FqwkAURN8L/sNyBV+K2VSKSMwagjTg&#10;U6HqB1yz1ySavRuym5j+fbcg+DjMzBkmzSbTipF611hW8BHFIIhLqxuuFJxPxXIDwnlkja1lUvBL&#10;DrLd7C3FRNsH/9B49JUIEHYJKqi97xIpXVmTQRfZjjh4V9sb9EH2ldQ9PgLctHIVx2tpsOGwUGNH&#10;+5rK+3EwCt7br9zdOC/otvo+VXZ9KYbhotRiPuVbEJ4m/wo/2wet4BP+r4Qb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NJY+wgAAANoAAAAPAAAAAAAAAAAAAAAAAJ8C&#10;AABkcnMvZG93bnJldi54bWxQSwUGAAAAAAQABAD3AAAAjgMAAAAA&#10;">
                  <v:imagedata r:id="rId13" o:title=""/>
                </v:shape>
                <v:group id="Group 4" o:spid="_x0000_s1028" style="position:absolute;top:5858;width:9978;height:8316" coordorigin=",5858" coordsize="9978,8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as8QA&#10;AADaAAAADwAAAGRycy9kb3ducmV2LnhtbESPQWvCQBSE70L/w/IKvUjdWEqQ6CqiVCIEwSg9P7LP&#10;JJh9G3a3Gv99t1DwOMzMN8xiNZhO3Mj51rKC6SQBQVxZ3XKt4Hz6ep+B8AFZY2eZFDzIw2r5Mlpg&#10;pu2dj3QrQy0ihH2GCpoQ+kxKXzVk0E9sTxy9i3UGQ5SultrhPcJNJz+SJJUGW44LDfa0aai6lj9G&#10;QZGOL/v881rst49z++0Ou7yY7pR6ex3WcxCBhvAM/7dzrSCFvyvxB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2rPEAAAA2gAAAA8AAAAAAAAAAAAAAAAAmAIAAGRycy9k&#10;b3ducmV2LnhtbFBLBQYAAAAABAAEAPUAAACJAwAAAAA=&#10;" path="m9978,766l,766,,8315r9978,l9978,766e" fillcolor="#5b2b82" stroked="f">
                    <v:path arrowok="t" o:connecttype="custom" o:connectlocs="9978,6624;0,6624;0,14173;9978,14173;9978,6624" o:connectangles="0,0,0,0,0"/>
                  </v:shape>
                  <v:shape id="Freeform 6" o:spid="_x0000_s1030"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KMMA&#10;AADaAAAADwAAAGRycy9kb3ducmV2LnhtbESPQWvCQBSE74X+h+UVvEjdKGJLdJVSUSIEQSueH9ln&#10;Esy+Dburxn/vCkKPw8x8w8wWnWnElZyvLSsYDhIQxIXVNZcKDn+rz28QPiBrbCyTgjt5WMzf32aY&#10;anvjHV33oRQRwj5FBVUIbSqlLyoy6Ae2JY7eyTqDIUpXSu3wFuGmkaMkmUiDNceFClv6rag47y9G&#10;QT7pnzbZ+JxvlvdDfXTbdZYP10r1PrqfKYhAXfgPv9qZVvAFzyvxB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KMMAAADaAAAADwAAAAAAAAAAAAAAAACYAgAAZHJzL2Rv&#10;d25yZXYueG1sUEsFBgAAAAAEAAQA9QAAAIgDAAAAAA==&#10;" path="m2528,170r-520,l2008,766r520,l2528,170e" fillcolor="#5b2b82" stroked="f">
                    <v:path arrowok="t" o:connecttype="custom" o:connectlocs="2528,6028;2008,6028;2008,6624;2528,6624;2528,6028" o:connectangles="0,0,0,0,0"/>
                  </v:shape>
                  <v:shape id="Freeform 7" o:spid="_x0000_s1031"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rWsAA&#10;AADaAAAADwAAAGRycy9kb3ducmV2LnhtbERPTYvCMBC9C/sfwix4kTVVRKQaZVlRKpQFu+J5aMa2&#10;2ExKErX+e3MQ9vh436tNb1pxJ+cbywom4wQEcWl1w5WC09/uawHCB2SNrWVS8CQPm/XHYIWptg8+&#10;0r0IlYgh7FNUUIfQpVL6siaDfmw74shdrDMYInSV1A4fMdy0cpokc2mw4dhQY0c/NZXX4mYU5PPR&#10;5ZDNrvlh+zw1Z/e7z/LJXqnhZ/+9BBGoD//itzvTCuLWeCXe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TrWsAAAADaAAAADwAAAAAAAAAAAAAAAACYAgAAZHJzL2Rvd25y&#10;ZXYueG1sUEsFBgAAAAAEAAQA9QAAAIUDAAAAAA==&#10;" path="m3196,461r-520,l2676,766r520,l3196,461e" fillcolor="#5b2b82" stroked="f">
                    <v:path arrowok="t" o:connecttype="custom" o:connectlocs="3196,6319;2676,6319;2676,6624;3196,6624;3196,6319" o:connectangles="0,0,0,0,0"/>
                  </v:shape>
                  <v:shape id="Freeform 8" o:spid="_x0000_s1032"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OwcMA&#10;AADaAAAADwAAAGRycy9kb3ducmV2LnhtbESPQWvCQBSE74X+h+UVvEjdKCJtdJVSUSIEQSueH9ln&#10;Esy+Dburxn/vCkKPw8x8w8wWnWnElZyvLSsYDhIQxIXVNZcKDn+rzy8QPiBrbCyTgjt5WMzf32aY&#10;anvjHV33oRQRwj5FBVUIbSqlLyoy6Ae2JY7eyTqDIUpXSu3wFuGmkaMkmUiDNceFClv6rag47y9G&#10;QT7pnzbZ+JxvlvdDfXTbdZYP10r1PrqfKYhAXfgPv9qZVvANzyvxB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hOwcMAAADaAAAADwAAAAAAAAAAAAAAAACYAgAAZHJzL2Rv&#10;d25yZXYueG1sUEsFBgAAAAAEAAQA9QAAAIgDAAAAAA==&#10;" path="m3866,l3346,r,766l3866,766,3866,e" fillcolor="#5b2b82" stroked="f">
                    <v:path arrowok="t" o:connecttype="custom" o:connectlocs="3866,5858;3346,5858;3346,6624;3866,6624;3866,5858" o:connectangles="0,0,0,0,0"/>
                  </v:shape>
                  <v:shape id="Freeform 9" o:spid="_x0000_s1033"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DEsUA&#10;AADbAAAADwAAAGRycy9kb3ducmV2LnhtbESPQWvCQBCF74X+h2UKXkrdWIpIdJVSUSKEglY8D9kx&#10;CWZnw+5W4793DoXeZnhv3vtmsRpcp64UYuvZwGScgSKuvG25NnD82bzNQMWEbLHzTAbuFGG1fH5a&#10;YG79jfd0PaRaSQjHHA00KfW51rFqyGEc+55YtLMPDpOsodY24E3CXaffs2yqHbYsDQ329NVQdTn8&#10;OgPl9PW8Kz4u5W59P7an8L0tysnWmNHL8DkHlWhI/+a/68IKvtDLLzKA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0MSxQAAANsAAAAPAAAAAAAAAAAAAAAAAJgCAABkcnMv&#10;ZG93bnJldi54bWxQSwUGAAAAAAQABAD1AAAAigMAAAAA&#10;" path="m4550,486l4167,766r767,l4550,486e" fillcolor="#5b2b82" stroked="f">
                    <v:path arrowok="t" o:connecttype="custom" o:connectlocs="4550,6344;4167,6624;4934,6624;4550,6344" o:connectangles="0,0,0,0"/>
                  </v:shape>
                  <v:shape id="Freeform 10" o:spid="_x0000_s1034"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micIA&#10;AADbAAAADwAAAGRycy9kb3ducmV2LnhtbERP24rCMBB9X9h/CLPgy7KmFRGpRhFlpUIRvLDPQzO2&#10;xWZSkqzWvzcLC77N4VxnvuxNK27kfGNZQTpMQBCXVjdcKTifvr+mIHxA1thaJgUP8rBcvL/NMdP2&#10;zge6HUMlYgj7DBXUIXSZlL6syaAf2o44chfrDIYIXSW1w3sMN60cJclEGmw4NtTY0bqm8nr8NQqK&#10;yedll4+vxW7zODc/br/Ni3Sr1OCjX81ABOrDS/zvznWcn8LfL/E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aJwgAAANsAAAAPAAAAAAAAAAAAAAAAAJgCAABkcnMvZG93&#10;bnJldi54bWxQSwUGAAAAAAQABAD1AAAAhwMAAAAA&#10;" path="m5389,486l5006,766r767,l5389,486e" fillcolor="#5b2b82" stroked="f">
                    <v:path arrowok="t" o:connecttype="custom" o:connectlocs="5389,6344;5006,6624;5773,6624;5389,6344" o:connectangles="0,0,0,0"/>
                  </v:shape>
                </v:group>
                <v:group id="Group 11" o:spid="_x0000_s1035" style="position:absolute;top:5858;width:9978;height:8316" coordorigin=",5858" coordsize="9978,8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 o:spid="_x0000_s1036" style="position:absolute;top:5858;width:9978;height:8316;visibility:visible;mso-wrap-style:square;v-text-anchor:top" coordsize="9978,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J0sEA&#10;AADbAAAADwAAAGRycy9kb3ducmV2LnhtbERPS4vCMBC+C/sfwizsTVNXEK1GkbKyXkSsPXgcmukD&#10;m0lpolZ/vREW9jYf33OW69404kadqy0rGI8iEMS51TWXCrLTdjgD4TyyxsYyKXiQg/XqY7DEWNs7&#10;H+mW+lKEEHYxKqi8b2MpXV6RQTeyLXHgCtsZ9AF2pdQd3kO4aeR3FE2lwZpDQ4UtJRXll/RqFPzs&#10;5/p8cfMzZmlRHJ7Jb54lE6W+PvvNAoSn3v+L/9w7HeZP4P1LO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CydLBAAAA2wAAAA8AAAAAAAAAAAAAAAAAmAIAAGRycy9kb3du&#10;cmV2LnhtbFBLBQYAAAAABAAEAPUAAACGAwAAAAA=&#10;" path="m10875,766r2008,l12883,170r520,l13403,766r148,l13551,461r520,l14071,766r150,l14221,r520,l14741,766r300,l15425,486r383,280l15881,766r383,-280l16647,766r4206,e" filled="f" strokeweight="2pt">
                    <v:path arrowok="t" o:connecttype="custom" o:connectlocs="10875,6624;12883,6624;12883,6028;13403,6028;13403,6624;13551,6624;13551,6319;14071,6319;14071,6624;14221,6624;14221,5858;14741,5858;14741,6624;15041,6624;15425,6344;15808,6624;15881,6624;16264,6344;16647,6624;20853,6624" o:connectangles="0,0,0,0,0,0,0,0,0,0,0,0,0,0,0,0,0,0,0,0"/>
                  </v:shape>
                  <v:shape id="Picture 13" o:spid="_x0000_s1037" type="#_x0000_t75" style="position:absolute;left:3896;top:7512;width:2115;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RfnAAAAA2wAAAA8AAABkcnMvZG93bnJldi54bWxET9tqAjEQfS/0H8IU+laztlJkNYotFcUX&#10;rx8wbMbNajJZNtFd/94IQt/mcK4znnbOiis1ofKsoN/LQBAXXldcKjjs5x9DECEia7SeScGNAkwn&#10;ry9jzLVveUvXXSxFCuGQowITY51LGQpDDkPP18SJO/rGYUywKaVusE3hzsrPLPuWDitODQZr+jVU&#10;nHcXp8BeFpLW+1Vd9NvFaf5lf/6OG6PU+1s3G4GI1MV/8dO91Gn+AB6/pAPk5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JF+cAAAADbAAAADwAAAAAAAAAAAAAAAACfAgAA&#10;ZHJzL2Rvd25yZXYueG1sUEsFBgAAAAAEAAQA9wAAAIwDAAAAAA==&#10;">
                    <v:imagedata r:id="rId14" o:title=""/>
                  </v:shape>
                  <v:shape id="Picture 14" o:spid="_x0000_s1038" type="#_x0000_t75" style="position:absolute;left:2711;top:7267;width:1105;height: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RuHEAAAA2wAAAA8AAABkcnMvZG93bnJldi54bWxEj81qwzAQhO+FvoPYQm+1nEBDcaOEEGgp&#10;veTP0OtibSTH1spYSuz06atAoLddZubb2flydK24UB9qzwomWQ6CuPK6ZqOgPHy8vIEIEVlj65kU&#10;XCnAcvH4MMdC+4F3dNlHIxKEQ4EKbIxdIWWoLDkMme+Ik3b0vcOY1t5I3eOQ4K6V0zyfSYc1pwsW&#10;O1pbqpr92SUKN353Oppf+/1znm4aN5SfvFXq+WlcvYOINMZ/8z39pVP9V7j9kga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eRuHEAAAA2wAAAA8AAAAAAAAAAAAAAAAA&#10;nwIAAGRycy9kb3ducmV2LnhtbFBLBQYAAAAABAAEAPcAAACQAwAAAAA=&#10;">
                    <v:imagedata r:id="rId15" o:title=""/>
                  </v:shape>
                </v:group>
                <v:group id="Group 15" o:spid="_x0000_s1039" style="position:absolute;left:3906;top:7779;width:3315;height:2" coordorigin="3906,7779" coordsize="3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40" style="position:absolute;left:3906;top:7779;width:3315;height:2;visibility:visible;mso-wrap-style:square;v-text-anchor:top" coordsize="3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V/sAA&#10;AADbAAAADwAAAGRycy9kb3ducmV2LnhtbERPTYvCMBC9C/6HMII3TfXgajWKugiCyrIqnodmbIvN&#10;pNuk2v33RhC8zeN9zmzRmELcqXK5ZQWDfgSCOLE651TB+bTpjUE4j6yxsEwK/snBYt5uzTDW9sG/&#10;dD/6VIQQdjEqyLwvYyldkpFB17clceCutjLoA6xSqSt8hHBTyGEUjaTBnENDhiWtM0pux9oo+KHd&#10;ZVWOvx1Olitb7+vR6TD8U6rbaZZTEJ4a/xG/3Vsd5n/B65dw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oV/sAAAADbAAAADwAAAAAAAAAAAAAAAACYAgAAZHJzL2Rvd25y&#10;ZXYueG1sUEsFBgAAAAAEAAQA9QAAAIUDAAAAAA==&#10;" path="m,l3315,e" filled="f" strokecolor="white" strokeweight=".22472mm">
                    <v:path arrowok="t" o:connecttype="custom" o:connectlocs="0,0;3315,0" o:connectangles="0,0"/>
                  </v:shape>
                  <v:shape id="Picture 17" o:spid="_x0000_s1041" type="#_x0000_t75" style="position:absolute;left:3897;top:7858;width:3334;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GOcjFAAAA2wAAAA8AAABkcnMvZG93bnJldi54bWxEj0FrwkAQhe+C/2GZgjfdVFFL6iaIUCwU&#10;hFqpeBuyYxKanU2zq8Z/7xwKvc3w3rz3zSrvXaOu1IXas4HnSQKKuPC25tLA4ett/AIqRGSLjWcy&#10;cKcAeTYcrDC1/safdN3HUkkIhxQNVDG2qdahqMhhmPiWWLSz7xxGWbtS2w5vEu4aPU2ShXZYszRU&#10;2NKmouJnf3EG1o2d2o/v+TZZLuZhdz/i6Tz7NWb01K9fQUXq47/57/rdCr7Ayi8yg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xjnIxQAAANsAAAAPAAAAAAAAAAAAAAAA&#10;AJ8CAABkcnMvZG93bnJldi54bWxQSwUGAAAAAAQABAD3AAAAkQMAAAAA&#10;">
                    <v:imagedata r:id="rId16" o:title=""/>
                  </v:shape>
                </v:group>
                <w10:wrap anchorx="page" anchory="page"/>
              </v:group>
            </w:pict>
          </mc:Fallback>
        </mc:AlternateContent>
      </w:r>
      <w:r w:rsidR="006B5A00">
        <w:rPr>
          <w:rFonts w:ascii="Myriad Pro Light" w:eastAsia="Myriad Pro Light" w:hAnsi="Myriad Pro Light" w:cs="Myriad Pro Light"/>
          <w:color w:val="FFFFFF"/>
          <w:spacing w:val="-12"/>
          <w:position w:val="1"/>
          <w:sz w:val="46"/>
          <w:szCs w:val="46"/>
        </w:rPr>
        <w:t>N</w:t>
      </w:r>
      <w:r w:rsidR="006B5A00">
        <w:rPr>
          <w:rFonts w:ascii="Myriad Pro Light" w:eastAsia="Myriad Pro Light" w:hAnsi="Myriad Pro Light" w:cs="Myriad Pro Light"/>
          <w:color w:val="FFFFFF"/>
          <w:spacing w:val="-14"/>
          <w:position w:val="1"/>
          <w:sz w:val="46"/>
          <w:szCs w:val="46"/>
        </w:rPr>
        <w:t>a</w:t>
      </w:r>
      <w:r w:rsidR="006B5A00">
        <w:rPr>
          <w:rFonts w:ascii="Myriad Pro Light" w:eastAsia="Myriad Pro Light" w:hAnsi="Myriad Pro Light" w:cs="Myriad Pro Light"/>
          <w:color w:val="FFFFFF"/>
          <w:spacing w:val="-12"/>
          <w:position w:val="1"/>
          <w:sz w:val="46"/>
          <w:szCs w:val="46"/>
        </w:rPr>
        <w:t>tiona</w:t>
      </w:r>
      <w:r w:rsidR="006B5A00">
        <w:rPr>
          <w:rFonts w:ascii="Myriad Pro Light" w:eastAsia="Myriad Pro Light" w:hAnsi="Myriad Pro Light" w:cs="Myriad Pro Light"/>
          <w:color w:val="FFFFFF"/>
          <w:position w:val="1"/>
          <w:sz w:val="46"/>
          <w:szCs w:val="46"/>
        </w:rPr>
        <w:t>l</w:t>
      </w:r>
      <w:r w:rsidR="006B5A00">
        <w:rPr>
          <w:rFonts w:ascii="Myriad Pro Light" w:eastAsia="Myriad Pro Light" w:hAnsi="Myriad Pro Light" w:cs="Myriad Pro Light"/>
          <w:color w:val="FFFFFF"/>
          <w:spacing w:val="-23"/>
          <w:position w:val="1"/>
          <w:sz w:val="46"/>
          <w:szCs w:val="46"/>
        </w:rPr>
        <w:t xml:space="preserve"> </w:t>
      </w:r>
      <w:r w:rsidR="006B5A00">
        <w:rPr>
          <w:rFonts w:ascii="Myriad Pro Light" w:eastAsia="Myriad Pro Light" w:hAnsi="Myriad Pro Light" w:cs="Myriad Pro Light"/>
          <w:color w:val="FFFFFF"/>
          <w:spacing w:val="-13"/>
          <w:position w:val="1"/>
          <w:sz w:val="46"/>
          <w:szCs w:val="46"/>
        </w:rPr>
        <w:t>S</w:t>
      </w:r>
      <w:r w:rsidR="006B5A00">
        <w:rPr>
          <w:rFonts w:ascii="Myriad Pro Light" w:eastAsia="Myriad Pro Light" w:hAnsi="Myriad Pro Light" w:cs="Myriad Pro Light"/>
          <w:color w:val="FFFFFF"/>
          <w:spacing w:val="-12"/>
          <w:position w:val="1"/>
          <w:sz w:val="46"/>
          <w:szCs w:val="46"/>
        </w:rPr>
        <w:t>t</w:t>
      </w:r>
      <w:r w:rsidR="006B5A00">
        <w:rPr>
          <w:rFonts w:ascii="Myriad Pro Light" w:eastAsia="Myriad Pro Light" w:hAnsi="Myriad Pro Light" w:cs="Myriad Pro Light"/>
          <w:color w:val="FFFFFF"/>
          <w:spacing w:val="-16"/>
          <w:position w:val="1"/>
          <w:sz w:val="46"/>
          <w:szCs w:val="46"/>
        </w:rPr>
        <w:t>r</w:t>
      </w:r>
      <w:r w:rsidR="006B5A00">
        <w:rPr>
          <w:rFonts w:ascii="Myriad Pro Light" w:eastAsia="Myriad Pro Light" w:hAnsi="Myriad Pro Light" w:cs="Myriad Pro Light"/>
          <w:color w:val="FFFFFF"/>
          <w:spacing w:val="-14"/>
          <w:position w:val="1"/>
          <w:sz w:val="46"/>
          <w:szCs w:val="46"/>
        </w:rPr>
        <w:t>at</w:t>
      </w:r>
      <w:r w:rsidR="006B5A00">
        <w:rPr>
          <w:rFonts w:ascii="Myriad Pro Light" w:eastAsia="Myriad Pro Light" w:hAnsi="Myriad Pro Light" w:cs="Myriad Pro Light"/>
          <w:color w:val="FFFFFF"/>
          <w:spacing w:val="-12"/>
          <w:position w:val="1"/>
          <w:sz w:val="46"/>
          <w:szCs w:val="46"/>
        </w:rPr>
        <w:t>e</w:t>
      </w:r>
      <w:r w:rsidR="006B5A00">
        <w:rPr>
          <w:rFonts w:ascii="Myriad Pro Light" w:eastAsia="Myriad Pro Light" w:hAnsi="Myriad Pro Light" w:cs="Myriad Pro Light"/>
          <w:color w:val="FFFFFF"/>
          <w:spacing w:val="-13"/>
          <w:position w:val="1"/>
          <w:sz w:val="46"/>
          <w:szCs w:val="46"/>
        </w:rPr>
        <w:t>g</w:t>
      </w:r>
      <w:r w:rsidR="006B5A00">
        <w:rPr>
          <w:rFonts w:ascii="Myriad Pro Light" w:eastAsia="Myriad Pro Light" w:hAnsi="Myriad Pro Light" w:cs="Myriad Pro Light"/>
          <w:color w:val="FFFFFF"/>
          <w:spacing w:val="-12"/>
          <w:position w:val="1"/>
          <w:sz w:val="46"/>
          <w:szCs w:val="46"/>
        </w:rPr>
        <w:t>i</w:t>
      </w:r>
      <w:r w:rsidR="006B5A00">
        <w:rPr>
          <w:rFonts w:ascii="Myriad Pro Light" w:eastAsia="Myriad Pro Light" w:hAnsi="Myriad Pro Light" w:cs="Myriad Pro Light"/>
          <w:color w:val="FFFFFF"/>
          <w:position w:val="1"/>
          <w:sz w:val="46"/>
          <w:szCs w:val="46"/>
        </w:rPr>
        <w:t>c</w:t>
      </w:r>
      <w:r w:rsidR="006B5A00">
        <w:rPr>
          <w:rFonts w:ascii="Myriad Pro Light" w:eastAsia="Myriad Pro Light" w:hAnsi="Myriad Pro Light" w:cs="Myriad Pro Light"/>
          <w:color w:val="FFFFFF"/>
          <w:spacing w:val="-23"/>
          <w:position w:val="1"/>
          <w:sz w:val="46"/>
          <w:szCs w:val="46"/>
        </w:rPr>
        <w:t xml:space="preserve"> </w:t>
      </w:r>
      <w:r w:rsidR="006B5A00">
        <w:rPr>
          <w:rFonts w:ascii="Myriad Pro Light" w:eastAsia="Myriad Pro Light" w:hAnsi="Myriad Pro Light" w:cs="Myriad Pro Light"/>
          <w:color w:val="FFFFFF"/>
          <w:spacing w:val="-13"/>
          <w:position w:val="1"/>
          <w:sz w:val="46"/>
          <w:szCs w:val="46"/>
        </w:rPr>
        <w:t>P</w:t>
      </w:r>
      <w:r w:rsidR="006B5A00">
        <w:rPr>
          <w:rFonts w:ascii="Myriad Pro Light" w:eastAsia="Myriad Pro Light" w:hAnsi="Myriad Pro Light" w:cs="Myriad Pro Light"/>
          <w:color w:val="FFFFFF"/>
          <w:spacing w:val="-12"/>
          <w:position w:val="1"/>
          <w:sz w:val="46"/>
          <w:szCs w:val="46"/>
        </w:rPr>
        <w:t>lan</w:t>
      </w:r>
    </w:p>
    <w:p w:rsidR="006B5A00" w:rsidRDefault="006B5A00" w:rsidP="006B5A00">
      <w:pPr>
        <w:spacing w:after="0" w:line="480" w:lineRule="exact"/>
        <w:ind w:left="3261" w:right="-20"/>
        <w:rPr>
          <w:rFonts w:ascii="Myriad Pro Light" w:eastAsia="Myriad Pro Light" w:hAnsi="Myriad Pro Light" w:cs="Myriad Pro Light"/>
          <w:sz w:val="46"/>
          <w:szCs w:val="46"/>
        </w:rPr>
      </w:pPr>
      <w:proofErr w:type="gramStart"/>
      <w:r>
        <w:rPr>
          <w:rFonts w:ascii="Myriad Pro Light" w:eastAsia="Myriad Pro Light" w:hAnsi="Myriad Pro Light" w:cs="Myriad Pro Light"/>
          <w:color w:val="FFFFFF"/>
          <w:spacing w:val="-17"/>
          <w:position w:val="2"/>
          <w:sz w:val="46"/>
          <w:szCs w:val="46"/>
        </w:rPr>
        <w:t>f</w:t>
      </w:r>
      <w:r>
        <w:rPr>
          <w:rFonts w:ascii="Myriad Pro Light" w:eastAsia="Myriad Pro Light" w:hAnsi="Myriad Pro Light" w:cs="Myriad Pro Light"/>
          <w:color w:val="FFFFFF"/>
          <w:spacing w:val="-12"/>
          <w:position w:val="2"/>
          <w:sz w:val="46"/>
          <w:szCs w:val="46"/>
        </w:rPr>
        <w:t>o</w:t>
      </w:r>
      <w:r>
        <w:rPr>
          <w:rFonts w:ascii="Myriad Pro Light" w:eastAsia="Myriad Pro Light" w:hAnsi="Myriad Pro Light" w:cs="Myriad Pro Light"/>
          <w:color w:val="FFFFFF"/>
          <w:position w:val="2"/>
          <w:sz w:val="46"/>
          <w:szCs w:val="46"/>
        </w:rPr>
        <w:t>r</w:t>
      </w:r>
      <w:proofErr w:type="gramEnd"/>
      <w:r>
        <w:rPr>
          <w:rFonts w:ascii="Myriad Pro Light" w:eastAsia="Myriad Pro Light" w:hAnsi="Myriad Pro Light" w:cs="Myriad Pro Light"/>
          <w:color w:val="FFFFFF"/>
          <w:spacing w:val="-23"/>
          <w:position w:val="2"/>
          <w:sz w:val="46"/>
          <w:szCs w:val="46"/>
        </w:rPr>
        <w:t xml:space="preserve"> </w:t>
      </w:r>
      <w:r>
        <w:rPr>
          <w:rFonts w:ascii="Myriad Pro Light" w:eastAsia="Myriad Pro Light" w:hAnsi="Myriad Pro Light" w:cs="Myriad Pro Light"/>
          <w:color w:val="FFFFFF"/>
          <w:spacing w:val="-13"/>
          <w:position w:val="2"/>
          <w:sz w:val="46"/>
          <w:szCs w:val="46"/>
        </w:rPr>
        <w:t>A</w:t>
      </w:r>
      <w:r>
        <w:rPr>
          <w:rFonts w:ascii="Myriad Pro Light" w:eastAsia="Myriad Pro Light" w:hAnsi="Myriad Pro Light" w:cs="Myriad Pro Light"/>
          <w:color w:val="FFFFFF"/>
          <w:spacing w:val="-12"/>
          <w:position w:val="2"/>
          <w:sz w:val="46"/>
          <w:szCs w:val="46"/>
        </w:rPr>
        <w:t>sbes</w:t>
      </w:r>
      <w:r>
        <w:rPr>
          <w:rFonts w:ascii="Myriad Pro Light" w:eastAsia="Myriad Pro Light" w:hAnsi="Myriad Pro Light" w:cs="Myriad Pro Light"/>
          <w:color w:val="FFFFFF"/>
          <w:spacing w:val="-14"/>
          <w:position w:val="2"/>
          <w:sz w:val="46"/>
          <w:szCs w:val="46"/>
        </w:rPr>
        <w:t>t</w:t>
      </w:r>
      <w:r>
        <w:rPr>
          <w:rFonts w:ascii="Myriad Pro Light" w:eastAsia="Myriad Pro Light" w:hAnsi="Myriad Pro Light" w:cs="Myriad Pro Light"/>
          <w:color w:val="FFFFFF"/>
          <w:spacing w:val="-12"/>
          <w:position w:val="2"/>
          <w:sz w:val="46"/>
          <w:szCs w:val="46"/>
        </w:rPr>
        <w:t>o</w:t>
      </w:r>
      <w:r>
        <w:rPr>
          <w:rFonts w:ascii="Myriad Pro Light" w:eastAsia="Myriad Pro Light" w:hAnsi="Myriad Pro Light" w:cs="Myriad Pro Light"/>
          <w:color w:val="FFFFFF"/>
          <w:position w:val="2"/>
          <w:sz w:val="46"/>
          <w:szCs w:val="46"/>
        </w:rPr>
        <w:t>s</w:t>
      </w:r>
      <w:r>
        <w:rPr>
          <w:rFonts w:ascii="Myriad Pro Light" w:eastAsia="Myriad Pro Light" w:hAnsi="Myriad Pro Light" w:cs="Myriad Pro Light"/>
          <w:color w:val="FFFFFF"/>
          <w:spacing w:val="-23"/>
          <w:position w:val="2"/>
          <w:sz w:val="46"/>
          <w:szCs w:val="46"/>
        </w:rPr>
        <w:t xml:space="preserve"> </w:t>
      </w:r>
      <w:r>
        <w:rPr>
          <w:rFonts w:ascii="Myriad Pro Light" w:eastAsia="Myriad Pro Light" w:hAnsi="Myriad Pro Light" w:cs="Myriad Pro Light"/>
          <w:color w:val="FFFFFF"/>
          <w:spacing w:val="-10"/>
          <w:position w:val="2"/>
          <w:sz w:val="46"/>
          <w:szCs w:val="46"/>
        </w:rPr>
        <w:t>M</w:t>
      </w:r>
      <w:r>
        <w:rPr>
          <w:rFonts w:ascii="Myriad Pro Light" w:eastAsia="Myriad Pro Light" w:hAnsi="Myriad Pro Light" w:cs="Myriad Pro Light"/>
          <w:color w:val="FFFFFF"/>
          <w:spacing w:val="-12"/>
          <w:position w:val="2"/>
          <w:sz w:val="46"/>
          <w:szCs w:val="46"/>
        </w:rPr>
        <w:t>anageme</w:t>
      </w:r>
      <w:r>
        <w:rPr>
          <w:rFonts w:ascii="Myriad Pro Light" w:eastAsia="Myriad Pro Light" w:hAnsi="Myriad Pro Light" w:cs="Myriad Pro Light"/>
          <w:color w:val="FFFFFF"/>
          <w:spacing w:val="-14"/>
          <w:position w:val="2"/>
          <w:sz w:val="46"/>
          <w:szCs w:val="46"/>
        </w:rPr>
        <w:t>n</w:t>
      </w:r>
      <w:r>
        <w:rPr>
          <w:rFonts w:ascii="Myriad Pro Light" w:eastAsia="Myriad Pro Light" w:hAnsi="Myriad Pro Light" w:cs="Myriad Pro Light"/>
          <w:color w:val="FFFFFF"/>
          <w:position w:val="2"/>
          <w:sz w:val="46"/>
          <w:szCs w:val="46"/>
        </w:rPr>
        <w:t>t</w:t>
      </w:r>
    </w:p>
    <w:p w:rsidR="006B5A00" w:rsidRDefault="006B5A00" w:rsidP="006B5A00">
      <w:pPr>
        <w:spacing w:after="0" w:line="480" w:lineRule="exact"/>
        <w:ind w:left="3261" w:right="-20"/>
        <w:rPr>
          <w:rFonts w:ascii="Myriad Pro Light" w:eastAsia="Myriad Pro Light" w:hAnsi="Myriad Pro Light" w:cs="Myriad Pro Light"/>
          <w:sz w:val="46"/>
          <w:szCs w:val="46"/>
        </w:rPr>
      </w:pPr>
      <w:proofErr w:type="gramStart"/>
      <w:r>
        <w:rPr>
          <w:rFonts w:ascii="Myriad Pro Light" w:eastAsia="Myriad Pro Light" w:hAnsi="Myriad Pro Light" w:cs="Myriad Pro Light"/>
          <w:color w:val="FFFFFF"/>
          <w:spacing w:val="-12"/>
          <w:position w:val="2"/>
          <w:sz w:val="46"/>
          <w:szCs w:val="46"/>
        </w:rPr>
        <w:t>an</w:t>
      </w:r>
      <w:r>
        <w:rPr>
          <w:rFonts w:ascii="Myriad Pro Light" w:eastAsia="Myriad Pro Light" w:hAnsi="Myriad Pro Light" w:cs="Myriad Pro Light"/>
          <w:color w:val="FFFFFF"/>
          <w:position w:val="2"/>
          <w:sz w:val="46"/>
          <w:szCs w:val="46"/>
        </w:rPr>
        <w:t>d</w:t>
      </w:r>
      <w:proofErr w:type="gramEnd"/>
      <w:r>
        <w:rPr>
          <w:rFonts w:ascii="Myriad Pro Light" w:eastAsia="Myriad Pro Light" w:hAnsi="Myriad Pro Light" w:cs="Myriad Pro Light"/>
          <w:color w:val="FFFFFF"/>
          <w:spacing w:val="-23"/>
          <w:position w:val="2"/>
          <w:sz w:val="46"/>
          <w:szCs w:val="46"/>
        </w:rPr>
        <w:t xml:space="preserve"> </w:t>
      </w:r>
      <w:r>
        <w:rPr>
          <w:rFonts w:ascii="Myriad Pro Light" w:eastAsia="Myriad Pro Light" w:hAnsi="Myriad Pro Light" w:cs="Myriad Pro Light"/>
          <w:color w:val="FFFFFF"/>
          <w:spacing w:val="-24"/>
          <w:position w:val="2"/>
          <w:sz w:val="46"/>
          <w:szCs w:val="46"/>
        </w:rPr>
        <w:t>A</w:t>
      </w:r>
      <w:r>
        <w:rPr>
          <w:rFonts w:ascii="Myriad Pro Light" w:eastAsia="Myriad Pro Light" w:hAnsi="Myriad Pro Light" w:cs="Myriad Pro Light"/>
          <w:color w:val="FFFFFF"/>
          <w:spacing w:val="-14"/>
          <w:position w:val="2"/>
          <w:sz w:val="46"/>
          <w:szCs w:val="46"/>
        </w:rPr>
        <w:t>w</w:t>
      </w:r>
      <w:r>
        <w:rPr>
          <w:rFonts w:ascii="Myriad Pro Light" w:eastAsia="Myriad Pro Light" w:hAnsi="Myriad Pro Light" w:cs="Myriad Pro Light"/>
          <w:color w:val="FFFFFF"/>
          <w:spacing w:val="-12"/>
          <w:position w:val="2"/>
          <w:sz w:val="46"/>
          <w:szCs w:val="46"/>
        </w:rPr>
        <w:t>a</w:t>
      </w:r>
      <w:r>
        <w:rPr>
          <w:rFonts w:ascii="Myriad Pro Light" w:eastAsia="Myriad Pro Light" w:hAnsi="Myriad Pro Light" w:cs="Myriad Pro Light"/>
          <w:color w:val="FFFFFF"/>
          <w:spacing w:val="-16"/>
          <w:position w:val="2"/>
          <w:sz w:val="46"/>
          <w:szCs w:val="46"/>
        </w:rPr>
        <w:t>r</w:t>
      </w:r>
      <w:r>
        <w:rPr>
          <w:rFonts w:ascii="Myriad Pro Light" w:eastAsia="Myriad Pro Light" w:hAnsi="Myriad Pro Light" w:cs="Myriad Pro Light"/>
          <w:color w:val="FFFFFF"/>
          <w:spacing w:val="-12"/>
          <w:position w:val="2"/>
          <w:sz w:val="46"/>
          <w:szCs w:val="46"/>
        </w:rPr>
        <w:t>enes</w:t>
      </w:r>
      <w:r>
        <w:rPr>
          <w:rFonts w:ascii="Myriad Pro Light" w:eastAsia="Myriad Pro Light" w:hAnsi="Myriad Pro Light" w:cs="Myriad Pro Light"/>
          <w:color w:val="FFFFFF"/>
          <w:position w:val="2"/>
          <w:sz w:val="46"/>
          <w:szCs w:val="46"/>
        </w:rPr>
        <w:t>s</w:t>
      </w:r>
      <w:r>
        <w:rPr>
          <w:rFonts w:ascii="Myriad Pro Light" w:eastAsia="Myriad Pro Light" w:hAnsi="Myriad Pro Light" w:cs="Myriad Pro Light"/>
          <w:color w:val="FFFFFF"/>
          <w:spacing w:val="-23"/>
          <w:position w:val="2"/>
          <w:sz w:val="46"/>
          <w:szCs w:val="46"/>
        </w:rPr>
        <w:t xml:space="preserve"> </w:t>
      </w:r>
      <w:r>
        <w:rPr>
          <w:rFonts w:ascii="Myriad Pro Light" w:eastAsia="Myriad Pro Light" w:hAnsi="Myriad Pro Light" w:cs="Myriad Pro Light"/>
          <w:color w:val="FFFFFF"/>
          <w:spacing w:val="-12"/>
          <w:position w:val="2"/>
          <w:sz w:val="46"/>
          <w:szCs w:val="46"/>
        </w:rPr>
        <w:t>201</w:t>
      </w:r>
      <w:r>
        <w:rPr>
          <w:rFonts w:ascii="Myriad Pro Light" w:eastAsia="Myriad Pro Light" w:hAnsi="Myriad Pro Light" w:cs="Myriad Pro Light"/>
          <w:color w:val="FFFFFF"/>
          <w:position w:val="2"/>
          <w:sz w:val="46"/>
          <w:szCs w:val="46"/>
        </w:rPr>
        <w:t>4</w:t>
      </w:r>
      <w:r>
        <w:rPr>
          <w:rFonts w:ascii="Myriad Pro Light" w:eastAsia="Myriad Pro Light" w:hAnsi="Myriad Pro Light" w:cs="Myriad Pro Light"/>
          <w:color w:val="FFFFFF"/>
          <w:spacing w:val="-41"/>
          <w:position w:val="2"/>
          <w:sz w:val="46"/>
          <w:szCs w:val="46"/>
        </w:rPr>
        <w:t xml:space="preserve"> </w:t>
      </w:r>
      <w:r>
        <w:rPr>
          <w:rFonts w:ascii="Myriad Pro Light" w:eastAsia="Myriad Pro Light" w:hAnsi="Myriad Pro Light" w:cs="Myriad Pro Light"/>
          <w:color w:val="FFFFFF"/>
          <w:spacing w:val="-12"/>
          <w:position w:val="2"/>
          <w:sz w:val="46"/>
          <w:szCs w:val="46"/>
        </w:rPr>
        <w:t>–18</w:t>
      </w:r>
    </w:p>
    <w:p w:rsidR="008C4F3C" w:rsidRPr="006B5A00" w:rsidRDefault="008C4F3C" w:rsidP="006B5A00">
      <w:pPr>
        <w:pStyle w:val="ASEANormaltext"/>
        <w:jc w:val="right"/>
        <w:rPr>
          <w:rFonts w:ascii="Myriad Pro" w:hAnsi="Myriad Pro"/>
          <w:b/>
          <w:sz w:val="52"/>
          <w:szCs w:val="52"/>
        </w:rPr>
      </w:pPr>
    </w:p>
    <w:p w:rsidR="008C4F3C" w:rsidRDefault="008C4F3C" w:rsidP="006B5A00">
      <w:pPr>
        <w:pStyle w:val="ASEANormaltext"/>
      </w:pPr>
      <w:r>
        <w:br w:type="page"/>
      </w:r>
    </w:p>
    <w:p w:rsidR="00B80417" w:rsidRDefault="00B80417" w:rsidP="006B5A00">
      <w:pPr>
        <w:pStyle w:val="ASEANormaltext"/>
      </w:pPr>
    </w:p>
    <w:p w:rsidR="00334247" w:rsidRDefault="00334247" w:rsidP="006B5A00">
      <w:pPr>
        <w:pStyle w:val="ASEANormaltext"/>
      </w:pPr>
    </w:p>
    <w:p w:rsidR="006B5A00" w:rsidRDefault="006B5A00" w:rsidP="006B5A00">
      <w:pPr>
        <w:pStyle w:val="ASEANormaltext"/>
      </w:pPr>
    </w:p>
    <w:p w:rsidR="006B5A00" w:rsidRPr="009403DD" w:rsidRDefault="006B5A00" w:rsidP="006B5A00">
      <w:pPr>
        <w:pStyle w:val="ASEANormaltext"/>
      </w:pPr>
    </w:p>
    <w:p w:rsidR="00334247" w:rsidRPr="009403DD" w:rsidRDefault="00334247" w:rsidP="00E460AF">
      <w:pPr>
        <w:pStyle w:val="StyleASEATitleLatinBodyCalibri"/>
      </w:pPr>
      <w:r w:rsidRPr="009403DD">
        <w:t xml:space="preserve">National Strategic Plan for Asbestos </w:t>
      </w:r>
      <w:r w:rsidR="00034502">
        <w:t xml:space="preserve">Management and Awareness </w:t>
      </w:r>
      <w:r w:rsidRPr="009403DD">
        <w:t>2014-2018</w:t>
      </w:r>
    </w:p>
    <w:p w:rsidR="00334247" w:rsidRPr="009403DD" w:rsidRDefault="00334247" w:rsidP="00E460AF">
      <w:pPr>
        <w:pStyle w:val="StyleASEATitleLatinBodyCalibri"/>
      </w:pPr>
    </w:p>
    <w:p w:rsidR="00334247" w:rsidRPr="009403DD" w:rsidRDefault="00334247" w:rsidP="002027C9">
      <w:pPr>
        <w:pStyle w:val="ASEANormaltext"/>
      </w:pPr>
    </w:p>
    <w:p w:rsidR="00334247" w:rsidRDefault="00334247" w:rsidP="00B80417"/>
    <w:p w:rsidR="006B5A00" w:rsidRDefault="006B5A00" w:rsidP="00B80417"/>
    <w:p w:rsidR="006B5A00" w:rsidRDefault="006B5A00" w:rsidP="00B80417"/>
    <w:p w:rsidR="006B5A00" w:rsidRDefault="006B5A00" w:rsidP="00B80417"/>
    <w:p w:rsidR="00B80417" w:rsidRDefault="00B80417" w:rsidP="00437010">
      <w:pPr>
        <w:pStyle w:val="ASEAheading4"/>
        <w:jc w:val="center"/>
      </w:pPr>
      <w:r>
        <w:t>Australian Government working with:</w:t>
      </w:r>
    </w:p>
    <w:p w:rsidR="00B80417" w:rsidRDefault="00B80417" w:rsidP="00B80417">
      <w:pPr>
        <w:jc w:val="center"/>
      </w:pPr>
      <w:r>
        <w:rPr>
          <w:noProof/>
          <w:lang w:eastAsia="en-AU"/>
        </w:rPr>
        <w:drawing>
          <wp:inline distT="0" distB="0" distL="0" distR="0" wp14:anchorId="11055EC6" wp14:editId="16119EBC">
            <wp:extent cx="4300615" cy="1885071"/>
            <wp:effectExtent l="0" t="0" r="5080" b="1270"/>
            <wp:docPr id="2" name="Picture 2" descr="This image contains the logods of all Australian states and territories who have endorsed this national strategic plan. the inclusion of the logos represents their endorsement of the plan." title="State and Territory logo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1236" t="78204" r="18516" b="5284"/>
                    <a:stretch/>
                  </pic:blipFill>
                  <pic:spPr bwMode="auto">
                    <a:xfrm>
                      <a:off x="0" y="0"/>
                      <a:ext cx="4304675" cy="1886851"/>
                    </a:xfrm>
                    <a:prstGeom prst="rect">
                      <a:avLst/>
                    </a:prstGeom>
                    <a:ln>
                      <a:noFill/>
                    </a:ln>
                    <a:extLst>
                      <a:ext uri="{53640926-AAD7-44D8-BBD7-CCE9431645EC}">
                        <a14:shadowObscured xmlns:a14="http://schemas.microsoft.com/office/drawing/2010/main"/>
                      </a:ext>
                    </a:extLst>
                  </pic:spPr>
                </pic:pic>
              </a:graphicData>
            </a:graphic>
          </wp:inline>
        </w:drawing>
      </w:r>
    </w:p>
    <w:p w:rsidR="00B80417" w:rsidRDefault="00B80417" w:rsidP="00B80417"/>
    <w:p w:rsidR="00437010" w:rsidRDefault="00437010">
      <w:pPr>
        <w:spacing w:before="0" w:after="0" w:line="240" w:lineRule="auto"/>
      </w:pPr>
      <w:r>
        <w:br w:type="page"/>
      </w:r>
    </w:p>
    <w:p w:rsidR="00334247" w:rsidRPr="00437010" w:rsidRDefault="00437010" w:rsidP="00437010">
      <w:pPr>
        <w:spacing w:after="120"/>
        <w:rPr>
          <w:rFonts w:cstheme="minorHAnsi"/>
          <w:b/>
          <w:color w:val="542785"/>
          <w:sz w:val="40"/>
          <w:szCs w:val="40"/>
        </w:rPr>
      </w:pPr>
      <w:r w:rsidRPr="00437010">
        <w:rPr>
          <w:rFonts w:cstheme="minorHAnsi"/>
          <w:b/>
          <w:color w:val="542785"/>
          <w:sz w:val="40"/>
          <w:szCs w:val="40"/>
        </w:rPr>
        <w:lastRenderedPageBreak/>
        <w:t>Contents</w:t>
      </w:r>
    </w:p>
    <w:p w:rsidR="00811E3F" w:rsidRPr="00811E3F" w:rsidRDefault="00437010" w:rsidP="00811E3F">
      <w:pPr>
        <w:pStyle w:val="TOC1"/>
        <w:tabs>
          <w:tab w:val="right" w:leader="dot" w:pos="9016"/>
        </w:tabs>
        <w:spacing w:before="60" w:after="60"/>
        <w:rPr>
          <w:rFonts w:eastAsiaTheme="minorEastAsia"/>
          <w:noProof/>
          <w:sz w:val="20"/>
          <w:szCs w:val="20"/>
          <w:lang w:eastAsia="en-AU"/>
        </w:rPr>
      </w:pPr>
      <w:r w:rsidRPr="00811E3F">
        <w:rPr>
          <w:rFonts w:cstheme="minorHAnsi"/>
          <w:sz w:val="20"/>
          <w:szCs w:val="20"/>
        </w:rPr>
        <w:fldChar w:fldCharType="begin"/>
      </w:r>
      <w:r w:rsidRPr="00811E3F">
        <w:rPr>
          <w:rFonts w:cstheme="minorHAnsi"/>
          <w:sz w:val="20"/>
          <w:szCs w:val="20"/>
        </w:rPr>
        <w:instrText xml:space="preserve"> TOC \o "1-3" \h \z \t "ASEA Heading 3,3" </w:instrText>
      </w:r>
      <w:r w:rsidRPr="00811E3F">
        <w:rPr>
          <w:rFonts w:cstheme="minorHAnsi"/>
          <w:sz w:val="20"/>
          <w:szCs w:val="20"/>
        </w:rPr>
        <w:fldChar w:fldCharType="separate"/>
      </w:r>
      <w:hyperlink w:anchor="_Toc419875693" w:history="1">
        <w:r w:rsidR="00811E3F" w:rsidRPr="00811E3F">
          <w:rPr>
            <w:rStyle w:val="Hyperlink"/>
            <w:noProof/>
            <w:sz w:val="20"/>
            <w:szCs w:val="20"/>
          </w:rPr>
          <w:t>Foreword</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_Toc419875693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5</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694" w:history="1">
        <w:r w:rsidR="00811E3F" w:rsidRPr="00811E3F">
          <w:rPr>
            <w:rStyle w:val="Hyperlink"/>
            <w:noProof/>
            <w:sz w:val="20"/>
            <w:szCs w:val="20"/>
          </w:rPr>
          <w:t>Introduction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_Toc419875694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6</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695" w:history="1">
        <w:r w:rsidR="00811E3F" w:rsidRPr="00811E3F">
          <w:rPr>
            <w:rStyle w:val="Hyperlink"/>
            <w:noProof/>
            <w:sz w:val="20"/>
            <w:szCs w:val="20"/>
          </w:rPr>
          <w:t>Why do we need a national approach?</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_Toc419875695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7</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696" w:history="1">
        <w:r w:rsidR="00811E3F" w:rsidRPr="00811E3F">
          <w:rPr>
            <w:rStyle w:val="Hyperlink"/>
            <w:noProof/>
            <w:sz w:val="20"/>
            <w:szCs w:val="20"/>
          </w:rPr>
          <w:t>Intersection with state, territory, local government asbestos management plans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_Toc419875696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7</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697" w:history="1">
        <w:r w:rsidR="00811E3F" w:rsidRPr="00811E3F">
          <w:rPr>
            <w:rStyle w:val="Hyperlink"/>
            <w:noProof/>
            <w:sz w:val="20"/>
            <w:szCs w:val="20"/>
          </w:rPr>
          <w:t>Future steps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_Toc419875697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7</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698" w:history="1">
        <w:r w:rsidR="00811E3F" w:rsidRPr="00811E3F">
          <w:rPr>
            <w:rStyle w:val="Hyperlink"/>
            <w:noProof/>
            <w:sz w:val="20"/>
            <w:szCs w:val="20"/>
          </w:rPr>
          <w:t>Background</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_Toc419875698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8</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699" w:history="1">
        <w:r w:rsidR="00811E3F" w:rsidRPr="00811E3F">
          <w:rPr>
            <w:rStyle w:val="Hyperlink"/>
            <w:noProof/>
            <w:sz w:val="20"/>
            <w:szCs w:val="20"/>
          </w:rPr>
          <w:t>What is asbestos?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_Toc419875699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8</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0" w:history="1">
        <w:r w:rsidR="00811E3F" w:rsidRPr="00811E3F">
          <w:rPr>
            <w:rStyle w:val="Hyperlink"/>
            <w:noProof/>
            <w:sz w:val="20"/>
            <w:szCs w:val="20"/>
          </w:rPr>
          <w:t>What was asbestos used for?</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_Toc419875700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8</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1" w:history="1">
        <w:r w:rsidR="00811E3F" w:rsidRPr="00811E3F">
          <w:rPr>
            <w:rStyle w:val="Hyperlink"/>
            <w:noProof/>
            <w:sz w:val="20"/>
            <w:szCs w:val="20"/>
          </w:rPr>
          <w:t>The risks of exposure to asbestos fibres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_Toc419875701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8</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2" w:history="1">
        <w:r w:rsidR="00811E3F" w:rsidRPr="00811E3F">
          <w:rPr>
            <w:rStyle w:val="Hyperlink"/>
            <w:noProof/>
            <w:sz w:val="20"/>
            <w:szCs w:val="20"/>
          </w:rPr>
          <w:t>When does asbestos pose a risk?</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_Toc419875702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9</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3" w:history="1">
        <w:r w:rsidR="00811E3F" w:rsidRPr="00811E3F">
          <w:rPr>
            <w:rStyle w:val="Hyperlink"/>
            <w:noProof/>
            <w:sz w:val="20"/>
            <w:szCs w:val="20"/>
          </w:rPr>
          <w:t>When was asbestos banned?</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_Toc419875703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9</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704" w:history="1">
        <w:r w:rsidR="00811E3F" w:rsidRPr="00811E3F">
          <w:rPr>
            <w:rStyle w:val="Hyperlink"/>
            <w:noProof/>
            <w:sz w:val="20"/>
            <w:szCs w:val="20"/>
          </w:rPr>
          <w:t>Overview of the National Strategic Plan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_Toc419875704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10</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05" w:history="1">
        <w:r w:rsidR="00811E3F" w:rsidRPr="00811E3F">
          <w:rPr>
            <w:rStyle w:val="Hyperlink"/>
            <w:noProof/>
            <w:sz w:val="20"/>
            <w:szCs w:val="20"/>
          </w:rPr>
          <w:t>Key strategies and outcomes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_Toc419875705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10</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6" w:history="1">
        <w:r w:rsidR="00811E3F" w:rsidRPr="00811E3F">
          <w:rPr>
            <w:rStyle w:val="Hyperlink"/>
            <w:noProof/>
            <w:sz w:val="20"/>
            <w:szCs w:val="20"/>
          </w:rPr>
          <w:t>Overarching aim</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_Toc419875706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10</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7" w:history="1">
        <w:r w:rsidR="00811E3F" w:rsidRPr="00811E3F">
          <w:rPr>
            <w:rStyle w:val="Hyperlink"/>
            <w:noProof/>
            <w:sz w:val="20"/>
            <w:szCs w:val="20"/>
          </w:rPr>
          <w:t>Strategies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_Toc419875707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10</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08" w:history="1">
        <w:r w:rsidR="00811E3F" w:rsidRPr="00811E3F">
          <w:rPr>
            <w:rStyle w:val="Hyperlink"/>
            <w:noProof/>
            <w:sz w:val="20"/>
            <w:szCs w:val="20"/>
          </w:rPr>
          <w:t>Principles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_Toc419875708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10</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09" w:history="1">
        <w:r w:rsidR="00811E3F" w:rsidRPr="00811E3F">
          <w:rPr>
            <w:rStyle w:val="Hyperlink"/>
            <w:noProof/>
            <w:sz w:val="20"/>
            <w:szCs w:val="20"/>
            <w:lang w:val="en-US"/>
          </w:rPr>
          <w:t>How to tackle the task</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_Toc419875709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11</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10" w:history="1">
        <w:r w:rsidR="00811E3F" w:rsidRPr="00811E3F">
          <w:rPr>
            <w:rStyle w:val="Hyperlink"/>
            <w:noProof/>
            <w:sz w:val="20"/>
            <w:szCs w:val="20"/>
          </w:rPr>
          <w:t>Overview of phased planning</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_Toc419875710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11</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11" w:history="1">
        <w:r w:rsidR="00811E3F" w:rsidRPr="00811E3F">
          <w:rPr>
            <w:rStyle w:val="Hyperlink"/>
            <w:noProof/>
            <w:sz w:val="20"/>
            <w:szCs w:val="20"/>
          </w:rPr>
          <w:t>Phase one of the plan: 2014-18</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_Toc419875711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11</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12" w:history="1">
        <w:r w:rsidR="00811E3F" w:rsidRPr="00811E3F">
          <w:rPr>
            <w:rStyle w:val="Hyperlink"/>
            <w:noProof/>
            <w:sz w:val="20"/>
            <w:szCs w:val="20"/>
          </w:rPr>
          <w:t>Later phases of the Plan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_Toc419875712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11</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13" w:history="1">
        <w:r w:rsidR="00811E3F" w:rsidRPr="00811E3F">
          <w:rPr>
            <w:rStyle w:val="Hyperlink"/>
            <w:noProof/>
            <w:sz w:val="20"/>
            <w:szCs w:val="20"/>
          </w:rPr>
          <w:t>Working with governments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_Toc419875713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12</w:t>
        </w:r>
        <w:r w:rsidR="00811E3F" w:rsidRPr="00811E3F">
          <w:rPr>
            <w:noProof/>
            <w:webHidden/>
            <w:sz w:val="20"/>
            <w:szCs w:val="20"/>
          </w:rPr>
          <w:fldChar w:fldCharType="end"/>
        </w:r>
      </w:hyperlink>
    </w:p>
    <w:p w:rsidR="00811E3F" w:rsidRPr="00811E3F" w:rsidRDefault="005850B0" w:rsidP="00811E3F">
      <w:pPr>
        <w:pStyle w:val="TOC3"/>
        <w:tabs>
          <w:tab w:val="right" w:leader="dot" w:pos="9016"/>
        </w:tabs>
        <w:spacing w:before="60" w:after="60"/>
        <w:rPr>
          <w:rFonts w:eastAsiaTheme="minorEastAsia"/>
          <w:noProof/>
          <w:sz w:val="20"/>
          <w:szCs w:val="20"/>
          <w:lang w:eastAsia="en-AU"/>
        </w:rPr>
      </w:pPr>
      <w:hyperlink w:anchor="_Toc419875714" w:history="1">
        <w:r w:rsidR="00811E3F" w:rsidRPr="00811E3F">
          <w:rPr>
            <w:rStyle w:val="Hyperlink"/>
            <w:noProof/>
            <w:sz w:val="20"/>
            <w:szCs w:val="20"/>
          </w:rPr>
          <w:t>Working with stakeholders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_Toc419875714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12</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715" w:history="1">
        <w:r w:rsidR="00811E3F" w:rsidRPr="00811E3F">
          <w:rPr>
            <w:rStyle w:val="Hyperlink"/>
            <w:noProof/>
            <w:sz w:val="20"/>
            <w:szCs w:val="20"/>
          </w:rPr>
          <w:t>Strategies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_Toc419875715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13</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16" w:history="1">
        <w:r w:rsidR="00811E3F" w:rsidRPr="00811E3F">
          <w:rPr>
            <w:rStyle w:val="Hyperlink"/>
            <w:noProof/>
            <w:sz w:val="20"/>
            <w:szCs w:val="20"/>
          </w:rPr>
          <w:t>Strategy one: Awareness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_Toc419875716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13</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17" w:history="1">
        <w:r w:rsidR="00811E3F" w:rsidRPr="00811E3F">
          <w:rPr>
            <w:rStyle w:val="Hyperlink"/>
            <w:noProof/>
            <w:sz w:val="20"/>
            <w:szCs w:val="20"/>
          </w:rPr>
          <w:t>Strategy two: Best Practice</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_Toc419875717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14</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18" w:history="1">
        <w:r w:rsidR="00811E3F" w:rsidRPr="00811E3F">
          <w:rPr>
            <w:rStyle w:val="Hyperlink"/>
            <w:noProof/>
            <w:sz w:val="20"/>
            <w:szCs w:val="20"/>
          </w:rPr>
          <w:t>Strategy three: Identification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_Toc419875718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15</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19" w:history="1">
        <w:r w:rsidR="00811E3F" w:rsidRPr="00811E3F">
          <w:rPr>
            <w:rStyle w:val="Hyperlink"/>
            <w:noProof/>
            <w:sz w:val="20"/>
            <w:szCs w:val="20"/>
          </w:rPr>
          <w:t>Strategy four: Removal</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_Toc419875719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16</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20" w:history="1">
        <w:r w:rsidR="00811E3F" w:rsidRPr="00811E3F">
          <w:rPr>
            <w:rStyle w:val="Hyperlink"/>
            <w:noProof/>
            <w:sz w:val="20"/>
            <w:szCs w:val="20"/>
          </w:rPr>
          <w:t>Strategy five: Research</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_Toc419875720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17</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21" w:history="1">
        <w:r w:rsidR="00811E3F" w:rsidRPr="00811E3F">
          <w:rPr>
            <w:rStyle w:val="Hyperlink"/>
            <w:noProof/>
            <w:sz w:val="20"/>
            <w:szCs w:val="20"/>
          </w:rPr>
          <w:t>Strategy six: International Leadership</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_Toc419875721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18</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722" w:history="1">
        <w:r w:rsidR="00811E3F" w:rsidRPr="00811E3F">
          <w:rPr>
            <w:rStyle w:val="Hyperlink"/>
            <w:noProof/>
            <w:sz w:val="20"/>
            <w:szCs w:val="20"/>
          </w:rPr>
          <w:t>Monitoring and evaluation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_Toc419875722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19</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23" w:history="1">
        <w:r w:rsidR="00811E3F" w:rsidRPr="00811E3F">
          <w:rPr>
            <w:rStyle w:val="Hyperlink"/>
            <w:noProof/>
            <w:sz w:val="20"/>
            <w:szCs w:val="20"/>
          </w:rPr>
          <w:t>ASEA Operational plan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_Toc419875723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19</w:t>
        </w:r>
        <w:r w:rsidR="00811E3F" w:rsidRPr="00811E3F">
          <w:rPr>
            <w:noProof/>
            <w:webHidden/>
            <w:sz w:val="20"/>
            <w:szCs w:val="20"/>
          </w:rPr>
          <w:fldChar w:fldCharType="end"/>
        </w:r>
      </w:hyperlink>
    </w:p>
    <w:p w:rsidR="00811E3F" w:rsidRPr="00811E3F" w:rsidRDefault="005850B0" w:rsidP="00811E3F">
      <w:pPr>
        <w:pStyle w:val="TOC2"/>
        <w:tabs>
          <w:tab w:val="right" w:leader="dot" w:pos="9016"/>
        </w:tabs>
        <w:spacing w:before="60" w:after="60"/>
        <w:rPr>
          <w:rFonts w:eastAsiaTheme="minorEastAsia"/>
          <w:noProof/>
          <w:sz w:val="20"/>
          <w:szCs w:val="20"/>
          <w:lang w:eastAsia="en-AU"/>
        </w:rPr>
      </w:pPr>
      <w:hyperlink w:anchor="_Toc419875724" w:history="1">
        <w:r w:rsidR="00811E3F" w:rsidRPr="00811E3F">
          <w:rPr>
            <w:rStyle w:val="Hyperlink"/>
            <w:noProof/>
            <w:sz w:val="20"/>
            <w:szCs w:val="20"/>
          </w:rPr>
          <w:t>Annual report</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_Toc419875724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19</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725" w:history="1">
        <w:r w:rsidR="00811E3F" w:rsidRPr="00811E3F">
          <w:rPr>
            <w:rStyle w:val="Hyperlink"/>
            <w:noProof/>
            <w:sz w:val="20"/>
            <w:szCs w:val="20"/>
          </w:rPr>
          <w:t>Strategies and Outcomes summary</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_Toc419875725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20</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726" w:history="1">
        <w:r w:rsidR="00811E3F" w:rsidRPr="00811E3F">
          <w:rPr>
            <w:rStyle w:val="Hyperlink"/>
            <w:noProof/>
            <w:sz w:val="20"/>
            <w:szCs w:val="20"/>
          </w:rPr>
          <w:t>Access to further information</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_Toc419875726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21</w:t>
        </w:r>
        <w:r w:rsidR="00811E3F" w:rsidRPr="00811E3F">
          <w:rPr>
            <w:noProof/>
            <w:webHidden/>
            <w:sz w:val="20"/>
            <w:szCs w:val="20"/>
          </w:rPr>
          <w:fldChar w:fldCharType="end"/>
        </w:r>
      </w:hyperlink>
    </w:p>
    <w:p w:rsidR="00811E3F" w:rsidRPr="00811E3F" w:rsidRDefault="005850B0" w:rsidP="00811E3F">
      <w:pPr>
        <w:pStyle w:val="TOC1"/>
        <w:tabs>
          <w:tab w:val="right" w:leader="dot" w:pos="9016"/>
        </w:tabs>
        <w:spacing w:before="60" w:after="60"/>
        <w:rPr>
          <w:rFonts w:eastAsiaTheme="minorEastAsia"/>
          <w:noProof/>
          <w:sz w:val="20"/>
          <w:szCs w:val="20"/>
          <w:lang w:eastAsia="en-AU"/>
        </w:rPr>
      </w:pPr>
      <w:hyperlink w:anchor="_Toc419875727" w:history="1">
        <w:r w:rsidR="00811E3F" w:rsidRPr="00811E3F">
          <w:rPr>
            <w:rStyle w:val="Hyperlink"/>
            <w:noProof/>
            <w:sz w:val="20"/>
            <w:szCs w:val="20"/>
          </w:rPr>
          <w:t>Endnotes</w:t>
        </w:r>
        <w:r w:rsidR="00811E3F" w:rsidRPr="00811E3F">
          <w:rPr>
            <w:noProof/>
            <w:webHidden/>
            <w:sz w:val="20"/>
            <w:szCs w:val="20"/>
          </w:rPr>
          <w:tab/>
        </w:r>
        <w:r w:rsidR="00811E3F" w:rsidRPr="00811E3F">
          <w:rPr>
            <w:noProof/>
            <w:webHidden/>
            <w:sz w:val="20"/>
            <w:szCs w:val="20"/>
          </w:rPr>
          <w:fldChar w:fldCharType="begin"/>
        </w:r>
        <w:r w:rsidR="00811E3F" w:rsidRPr="00811E3F">
          <w:rPr>
            <w:noProof/>
            <w:webHidden/>
            <w:sz w:val="20"/>
            <w:szCs w:val="20"/>
          </w:rPr>
          <w:instrText xml:space="preserve"> PAGEREF _Toc419875727 \h </w:instrText>
        </w:r>
        <w:r w:rsidR="00811E3F" w:rsidRPr="00811E3F">
          <w:rPr>
            <w:noProof/>
            <w:webHidden/>
            <w:sz w:val="20"/>
            <w:szCs w:val="20"/>
          </w:rPr>
        </w:r>
        <w:r w:rsidR="00811E3F" w:rsidRPr="00811E3F">
          <w:rPr>
            <w:noProof/>
            <w:webHidden/>
            <w:sz w:val="20"/>
            <w:szCs w:val="20"/>
          </w:rPr>
          <w:fldChar w:fldCharType="separate"/>
        </w:r>
        <w:r w:rsidR="00811E3F" w:rsidRPr="00811E3F">
          <w:rPr>
            <w:noProof/>
            <w:webHidden/>
            <w:sz w:val="20"/>
            <w:szCs w:val="20"/>
          </w:rPr>
          <w:t>22</w:t>
        </w:r>
        <w:r w:rsidR="00811E3F" w:rsidRPr="00811E3F">
          <w:rPr>
            <w:noProof/>
            <w:webHidden/>
            <w:sz w:val="20"/>
            <w:szCs w:val="20"/>
          </w:rPr>
          <w:fldChar w:fldCharType="end"/>
        </w:r>
      </w:hyperlink>
    </w:p>
    <w:p w:rsidR="00437010" w:rsidRDefault="00437010" w:rsidP="00811E3F">
      <w:pPr>
        <w:spacing w:before="60" w:after="60"/>
        <w:rPr>
          <w:rFonts w:cstheme="minorHAnsi"/>
        </w:rPr>
      </w:pPr>
      <w:r w:rsidRPr="00811E3F">
        <w:rPr>
          <w:rFonts w:cstheme="minorHAnsi"/>
          <w:sz w:val="20"/>
          <w:szCs w:val="20"/>
        </w:rPr>
        <w:fldChar w:fldCharType="end"/>
      </w:r>
    </w:p>
    <w:p w:rsidR="00334247" w:rsidRPr="009403DD" w:rsidRDefault="00334247" w:rsidP="00334247">
      <w:pPr>
        <w:spacing w:after="0" w:line="240" w:lineRule="auto"/>
        <w:rPr>
          <w:rFonts w:cstheme="minorHAnsi"/>
        </w:rPr>
        <w:sectPr w:rsidR="00334247" w:rsidRPr="009403DD" w:rsidSect="0015411A">
          <w:footerReference w:type="default" r:id="rId18"/>
          <w:pgSz w:w="11906" w:h="16838"/>
          <w:pgMar w:top="1440" w:right="1440" w:bottom="1440" w:left="1440" w:header="708" w:footer="420" w:gutter="0"/>
          <w:cols w:space="720"/>
          <w:titlePg/>
          <w:docGrid w:linePitch="299"/>
        </w:sectPr>
      </w:pPr>
      <w:r w:rsidRPr="009403DD">
        <w:rPr>
          <w:rFonts w:cstheme="minorHAnsi"/>
        </w:rPr>
        <w:br w:type="page"/>
      </w:r>
    </w:p>
    <w:p w:rsidR="001C126D" w:rsidRPr="009403DD" w:rsidRDefault="00334247" w:rsidP="00F8437A">
      <w:pPr>
        <w:pStyle w:val="ASEAHeading1"/>
      </w:pPr>
      <w:bookmarkStart w:id="0" w:name="_Toc419875693"/>
      <w:r w:rsidRPr="009403DD">
        <w:lastRenderedPageBreak/>
        <w:t>Foreword</w:t>
      </w:r>
      <w:bookmarkEnd w:id="0"/>
    </w:p>
    <w:p w:rsidR="00B80417" w:rsidRPr="00973B22" w:rsidRDefault="00B80417" w:rsidP="00973B22">
      <w:pPr>
        <w:pStyle w:val="ASEANormaltext"/>
      </w:pPr>
      <w:r w:rsidRPr="00973B22">
        <w:t>It’s an unenviable fact that living in Australia means potentially living with asbestos.</w:t>
      </w:r>
    </w:p>
    <w:p w:rsidR="00B80417" w:rsidRPr="00973B22" w:rsidRDefault="00B80417" w:rsidP="00973B22">
      <w:pPr>
        <w:pStyle w:val="ASEANormaltext"/>
      </w:pPr>
      <w:r w:rsidRPr="00973B22">
        <w:t>The reality is that dealing with the ongoing legacy of asbestos is an enormous challenge with no easy path to resolution. As a nation we are still coming to grips with the full impact and reach of this deadly material.</w:t>
      </w:r>
      <w:r w:rsidR="00973B22" w:rsidRPr="00973B22">
        <w:t xml:space="preserve"> </w:t>
      </w:r>
      <w:r w:rsidRPr="00973B22">
        <w:t>As one of the biggest users of asbestos-containing materials, Australia has one of the highest reported per-capita rates of mesothelioma in the world.</w:t>
      </w:r>
    </w:p>
    <w:p w:rsidR="00B80417" w:rsidRPr="00973B22" w:rsidRDefault="00B80417" w:rsidP="00973B22">
      <w:pPr>
        <w:pStyle w:val="ASEANormaltext"/>
      </w:pPr>
      <w:r w:rsidRPr="00973B22">
        <w:t>With up to one in three Australian homes containing asbestos, families doing simple renovation jobs around</w:t>
      </w:r>
      <w:r w:rsidR="00973B22" w:rsidRPr="00973B22">
        <w:t xml:space="preserve"> </w:t>
      </w:r>
      <w:r w:rsidRPr="00973B22">
        <w:t>the house run the risk of exposure without even realising it. We have more work to do to raise overall</w:t>
      </w:r>
      <w:r w:rsidR="00973B22" w:rsidRPr="00973B22">
        <w:t xml:space="preserve"> </w:t>
      </w:r>
      <w:r w:rsidRPr="00973B22">
        <w:t>awareness about the dangers of being exposed to asbestos–not just at work, but in our own communities.</w:t>
      </w:r>
    </w:p>
    <w:p w:rsidR="00B80417" w:rsidRPr="00973B22" w:rsidRDefault="00B80417" w:rsidP="00973B22">
      <w:pPr>
        <w:pStyle w:val="ASEANormaltext"/>
      </w:pPr>
      <w:r w:rsidRPr="00973B22">
        <w:t>The Australian Government strongly believes in the need for a coordinated national approach to</w:t>
      </w:r>
      <w:r w:rsidR="00973B22" w:rsidRPr="00973B22">
        <w:t xml:space="preserve"> </w:t>
      </w:r>
      <w:r w:rsidRPr="00973B22">
        <w:t>tackling asbestos.</w:t>
      </w:r>
    </w:p>
    <w:p w:rsidR="00B80417" w:rsidRPr="00973B22" w:rsidRDefault="00B80417" w:rsidP="00973B22">
      <w:pPr>
        <w:pStyle w:val="ASEANormaltext"/>
      </w:pPr>
      <w:r w:rsidRPr="00973B22">
        <w:t>Addressing the scourge that is asbestos will require a concerted effort from a diverse group of stakeholders</w:t>
      </w:r>
      <w:r w:rsidR="00973B22" w:rsidRPr="00973B22">
        <w:t xml:space="preserve"> </w:t>
      </w:r>
      <w:r w:rsidRPr="00973B22">
        <w:t>including government, researchers, industry, employer groups, employee representatives, asbestos-related</w:t>
      </w:r>
      <w:r w:rsidR="00973B22" w:rsidRPr="00973B22">
        <w:t xml:space="preserve"> </w:t>
      </w:r>
      <w:r w:rsidRPr="00973B22">
        <w:t>disease societies and advocates, and public health bodies. The Asbestos Safety and Eradication Agency</w:t>
      </w:r>
      <w:r w:rsidR="00973B22" w:rsidRPr="00973B22">
        <w:t xml:space="preserve"> </w:t>
      </w:r>
      <w:r w:rsidRPr="00973B22">
        <w:t xml:space="preserve">has worked with state and territory governments to revise this </w:t>
      </w:r>
      <w:r w:rsidRPr="00973B22">
        <w:rPr>
          <w:i/>
          <w:iCs/>
        </w:rPr>
        <w:t>National Strategic Plan for Asbestos</w:t>
      </w:r>
      <w:r w:rsidR="00973B22" w:rsidRPr="00973B22">
        <w:rPr>
          <w:i/>
          <w:iCs/>
        </w:rPr>
        <w:t xml:space="preserve"> </w:t>
      </w:r>
      <w:r w:rsidRPr="00973B22">
        <w:rPr>
          <w:i/>
          <w:iCs/>
        </w:rPr>
        <w:t xml:space="preserve">Management and Awareness </w:t>
      </w:r>
      <w:r w:rsidRPr="00973B22">
        <w:t>to ensure that right around Australia, we are working together to reduce</w:t>
      </w:r>
      <w:r w:rsidR="00973B22" w:rsidRPr="00973B22">
        <w:t xml:space="preserve"> </w:t>
      </w:r>
      <w:r w:rsidRPr="00973B22">
        <w:t>the risks posed by asbestos and deliver a plan that represents the expertise and experience of government,</w:t>
      </w:r>
      <w:r w:rsidR="00973B22" w:rsidRPr="00973B22">
        <w:t xml:space="preserve"> </w:t>
      </w:r>
      <w:r w:rsidRPr="00973B22">
        <w:t>industry and the community.</w:t>
      </w:r>
    </w:p>
    <w:p w:rsidR="002D402F" w:rsidRPr="00973B22" w:rsidRDefault="00B80417" w:rsidP="00973B22">
      <w:pPr>
        <w:pStyle w:val="ASEANormaltext"/>
      </w:pPr>
      <w:r w:rsidRPr="00973B22">
        <w:t>On behalf of the Australian Government, I look forward to working with all levels of government to promote</w:t>
      </w:r>
      <w:r w:rsidR="00973B22" w:rsidRPr="00973B22">
        <w:t xml:space="preserve"> </w:t>
      </w:r>
      <w:r w:rsidRPr="00973B22">
        <w:t>awareness and deliver practical, long-term solutions to this difficult problem.</w:t>
      </w:r>
    </w:p>
    <w:p w:rsidR="002D402F" w:rsidRPr="00973B22" w:rsidRDefault="00973B22" w:rsidP="00973B22">
      <w:pPr>
        <w:spacing w:after="0"/>
        <w:rPr>
          <w:b/>
        </w:rPr>
      </w:pPr>
      <w:r w:rsidRPr="00973B22">
        <w:rPr>
          <w:b/>
        </w:rPr>
        <w:t>Senator the Hon Eric Abetz</w:t>
      </w:r>
    </w:p>
    <w:p w:rsidR="00973B22" w:rsidRPr="00973B22" w:rsidRDefault="00973B22" w:rsidP="00973B22">
      <w:pPr>
        <w:spacing w:after="0"/>
        <w:rPr>
          <w:b/>
        </w:rPr>
      </w:pPr>
      <w:r w:rsidRPr="00973B22">
        <w:rPr>
          <w:b/>
        </w:rPr>
        <w:t>Minister for Employment</w:t>
      </w:r>
    </w:p>
    <w:p w:rsidR="00B31F12" w:rsidRDefault="00B31F12">
      <w:pPr>
        <w:spacing w:after="0" w:line="240" w:lineRule="auto"/>
        <w:rPr>
          <w:rFonts w:eastAsia="Times New Roman"/>
        </w:rPr>
      </w:pPr>
      <w:r>
        <w:rPr>
          <w:rFonts w:eastAsia="Times New Roman"/>
        </w:rPr>
        <w:br w:type="page"/>
      </w:r>
    </w:p>
    <w:p w:rsidR="00B31F12" w:rsidRPr="009403DD" w:rsidRDefault="00B31F12" w:rsidP="00F8437A">
      <w:pPr>
        <w:pStyle w:val="ASEAHeading1"/>
      </w:pPr>
      <w:bookmarkStart w:id="1" w:name="_Toc419875694"/>
      <w:r>
        <w:lastRenderedPageBreak/>
        <w:t>Introduction</w:t>
      </w:r>
      <w:bookmarkEnd w:id="1"/>
    </w:p>
    <w:p w:rsidR="00973B22" w:rsidRDefault="00973B22" w:rsidP="00973B22">
      <w:pPr>
        <w:pStyle w:val="ASEANormaltext"/>
      </w:pPr>
      <w:r>
        <w:t xml:space="preserve">The journey towards a </w:t>
      </w:r>
      <w:r w:rsidRPr="00973B22">
        <w:rPr>
          <w:i/>
          <w:iCs/>
        </w:rPr>
        <w:t>National Strategic Plan for Asbestos Management and Awareness</w:t>
      </w:r>
      <w:r>
        <w:rPr>
          <w:rFonts w:ascii="MyriadPro-LightIt" w:hAnsi="MyriadPro-LightIt" w:cs="MyriadPro-LightIt"/>
          <w:i/>
          <w:iCs/>
        </w:rPr>
        <w:t xml:space="preserve"> </w:t>
      </w:r>
      <w:r>
        <w:t>accelerated in 2010. The Australian Government established the Asbestos Management Review to examine ways to improve asbestos management in the Australian community and make recommendations for the development of a national strategic plan.</w:t>
      </w:r>
    </w:p>
    <w:p w:rsidR="00973B22" w:rsidRDefault="00973B22" w:rsidP="00973B22">
      <w:pPr>
        <w:pStyle w:val="ASEANormaltext"/>
      </w:pPr>
      <w:r>
        <w:t xml:space="preserve">Following many months of research, consultations, and detailed analysis of all the submissions received, the </w:t>
      </w:r>
      <w:r w:rsidRPr="00973B22">
        <w:rPr>
          <w:i/>
          <w:iCs/>
        </w:rPr>
        <w:t>Asbestos Management Review Report</w:t>
      </w:r>
      <w:r>
        <w:rPr>
          <w:rFonts w:ascii="MyriadPro-LightIt" w:hAnsi="MyriadPro-LightIt" w:cs="MyriadPro-LightIt"/>
          <w:i/>
          <w:iCs/>
        </w:rPr>
        <w:t xml:space="preserve"> </w:t>
      </w:r>
      <w:r>
        <w:t>was released in June 2012. The report laid the foundations for a national strategic plan and the establishment of an independent national agency to coordinate this work.</w:t>
      </w:r>
    </w:p>
    <w:p w:rsidR="00973B22" w:rsidRDefault="00973B22" w:rsidP="00973B22">
      <w:pPr>
        <w:pStyle w:val="ASEANormaltext"/>
      </w:pPr>
      <w:r>
        <w:t xml:space="preserve">The agency came into existence with bipartisan and unanimous support for the passage of the </w:t>
      </w:r>
      <w:r w:rsidRPr="00973B22">
        <w:rPr>
          <w:i/>
          <w:iCs/>
        </w:rPr>
        <w:t>Asbestos Safety and Eradication Agency Act 2013</w:t>
      </w:r>
      <w:r>
        <w:rPr>
          <w:rFonts w:ascii="MyriadPro-LightIt" w:hAnsi="MyriadPro-LightIt" w:cs="MyriadPro-LightIt"/>
          <w:i/>
          <w:iCs/>
        </w:rPr>
        <w:t xml:space="preserve"> </w:t>
      </w:r>
      <w:r>
        <w:t>through both houses of the Parliament of Australia.</w:t>
      </w:r>
    </w:p>
    <w:p w:rsidR="002D402F" w:rsidRDefault="00973B22" w:rsidP="00973B22">
      <w:pPr>
        <w:pStyle w:val="ASEANormaltext"/>
      </w:pPr>
      <w:r>
        <w:t xml:space="preserve">The Asbestos Safety and Eradication Council </w:t>
      </w:r>
      <w:proofErr w:type="gramStart"/>
      <w:r>
        <w:t>was</w:t>
      </w:r>
      <w:proofErr w:type="gramEnd"/>
      <w:r>
        <w:t xml:space="preserve"> established to advise the Minister and the Asbestos Safety and Eradication Agency. The Council has worked closely with the agency to review the plan and ensure a national consensus is maintained to deal with our nation’s legacy of asbestos. This revised plan presents a comprehensive set of achievable national goals and outcomes for asbestos awareness, handling and eradication — supported by state and territory governments — with a coordinated approach for governments to work together on these fundamental issues. The Council looks forward to working constructively with all levels of government, the agency and stakeholders to further the critically important work of implementing this plan.</w:t>
      </w:r>
    </w:p>
    <w:p w:rsidR="00973B22" w:rsidRPr="00973B22" w:rsidRDefault="00973B22" w:rsidP="00FF4984">
      <w:pPr>
        <w:pStyle w:val="ASEANormaltext"/>
        <w:spacing w:after="0"/>
        <w:rPr>
          <w:b/>
        </w:rPr>
      </w:pPr>
      <w:r w:rsidRPr="00973B22">
        <w:rPr>
          <w:b/>
        </w:rPr>
        <w:t>Geoff Fary</w:t>
      </w:r>
    </w:p>
    <w:p w:rsidR="00973B22" w:rsidRPr="00973B22" w:rsidRDefault="00973B22" w:rsidP="00FF4984">
      <w:pPr>
        <w:pStyle w:val="ASEANormaltext"/>
        <w:spacing w:after="0"/>
        <w:rPr>
          <w:b/>
        </w:rPr>
      </w:pPr>
      <w:r w:rsidRPr="00973B22">
        <w:rPr>
          <w:b/>
        </w:rPr>
        <w:t>Chair</w:t>
      </w:r>
      <w:r>
        <w:rPr>
          <w:b/>
        </w:rPr>
        <w:t xml:space="preserve"> of the</w:t>
      </w:r>
      <w:r w:rsidRPr="00973B22">
        <w:rPr>
          <w:b/>
        </w:rPr>
        <w:t xml:space="preserve"> Asbestos Safety and Eradication Council</w:t>
      </w:r>
    </w:p>
    <w:p w:rsidR="00973B22" w:rsidRDefault="00973B22" w:rsidP="00973B22">
      <w:pPr>
        <w:pStyle w:val="ASEANormaltext"/>
      </w:pPr>
    </w:p>
    <w:p w:rsidR="00973B22" w:rsidRDefault="00973B22" w:rsidP="00973B22">
      <w:pPr>
        <w:pStyle w:val="ASEANormaltext"/>
      </w:pPr>
      <w:r>
        <w:t xml:space="preserve">In 2013, the newly formed Asbestos Safety and Eradication Agency received a request from the Minister for Employment, Senator the Hon. Eric Abetz, to revise the </w:t>
      </w:r>
      <w:r w:rsidRPr="00973B22">
        <w:rPr>
          <w:i/>
          <w:iCs/>
        </w:rPr>
        <w:t>National Strategic Plan for Asbestos Management and Awareness</w:t>
      </w:r>
      <w:r>
        <w:rPr>
          <w:rFonts w:ascii="MyriadPro-LightIt" w:hAnsi="MyriadPro-LightIt" w:cs="MyriadPro-LightIt"/>
          <w:i/>
          <w:iCs/>
        </w:rPr>
        <w:t xml:space="preserve"> </w:t>
      </w:r>
      <w:r>
        <w:t>to achieve the support of state and territory governments. Working with the Department of Employment and the Asbestos Safety and Eradiation Council, the agency has undertaken consultation with the Australian Government, states and territories to prepare the plan for national endorsement. This process ensured the plan is practical, achievable and will support asbestos management and awareness in Australia.</w:t>
      </w:r>
    </w:p>
    <w:p w:rsidR="00973B22" w:rsidRDefault="00973B22" w:rsidP="00973B22">
      <w:pPr>
        <w:pStyle w:val="ASEANormaltext"/>
      </w:pPr>
      <w:r>
        <w:t>This revised plan (2014-18) focuses on developing evidence to inform practical approaches to asbestos management and awareness. This will be supported by measures to track progress towards eliminating asbestos related disease and ensure Australia can address the future risks that will be encountered by ageing asbestos-containing material in the built environment.</w:t>
      </w:r>
    </w:p>
    <w:p w:rsidR="00973B22" w:rsidRDefault="00973B22" w:rsidP="00973B22">
      <w:pPr>
        <w:pStyle w:val="ASEANormaltext"/>
      </w:pPr>
      <w:r>
        <w:t>The agency will support the plan and contribute to a coordination of efforts across all levels of governments where there is a common focus. We will support state and territory asbestos management strategies and plans by sharing information and developing evidence that will inform action.</w:t>
      </w:r>
    </w:p>
    <w:p w:rsidR="00B31F12" w:rsidRPr="00973B22" w:rsidRDefault="00973B22" w:rsidP="002D402F">
      <w:pPr>
        <w:spacing w:after="0" w:line="240" w:lineRule="auto"/>
        <w:rPr>
          <w:rFonts w:eastAsia="Times New Roman"/>
          <w:b/>
        </w:rPr>
      </w:pPr>
      <w:r w:rsidRPr="00973B22">
        <w:rPr>
          <w:rFonts w:eastAsia="Times New Roman"/>
          <w:b/>
        </w:rPr>
        <w:t>Peter Tighe</w:t>
      </w:r>
    </w:p>
    <w:p w:rsidR="00973B22" w:rsidRPr="00973B22" w:rsidRDefault="00973B22" w:rsidP="002D402F">
      <w:pPr>
        <w:spacing w:after="0" w:line="240" w:lineRule="auto"/>
        <w:rPr>
          <w:rFonts w:eastAsia="Times New Roman"/>
          <w:b/>
        </w:rPr>
      </w:pPr>
      <w:r w:rsidRPr="00973B22">
        <w:rPr>
          <w:rFonts w:eastAsia="Times New Roman"/>
          <w:b/>
        </w:rPr>
        <w:t xml:space="preserve">Chief Executive Officer of the Asbestos Safety and </w:t>
      </w:r>
      <w:r>
        <w:rPr>
          <w:rFonts w:eastAsia="Times New Roman"/>
          <w:b/>
        </w:rPr>
        <w:t>E</w:t>
      </w:r>
      <w:r w:rsidRPr="00973B22">
        <w:rPr>
          <w:rFonts w:eastAsia="Times New Roman"/>
          <w:b/>
        </w:rPr>
        <w:t>radication Agency</w:t>
      </w:r>
    </w:p>
    <w:p w:rsidR="00334247" w:rsidRPr="009403DD" w:rsidRDefault="00334247" w:rsidP="00FF4984">
      <w:pPr>
        <w:pStyle w:val="ASEAHeading1"/>
      </w:pPr>
      <w:bookmarkStart w:id="2" w:name="_Toc419875695"/>
      <w:r w:rsidRPr="009403DD">
        <w:lastRenderedPageBreak/>
        <w:t>Why do we need a national approach?</w:t>
      </w:r>
      <w:bookmarkEnd w:id="2"/>
      <w:r w:rsidRPr="009403DD">
        <w:t xml:space="preserve"> </w:t>
      </w:r>
    </w:p>
    <w:p w:rsidR="00FF4984" w:rsidRDefault="00FF4984" w:rsidP="00FF4984">
      <w:pPr>
        <w:pStyle w:val="ASEANormaltext"/>
      </w:pPr>
      <w:r>
        <w:t xml:space="preserve">Preventing the risk of asbestos exposure is important to all Australians. While the states and territories have taken steps to minimise exposure, predominantly in the workplace, this is the first time a national approach to asbestos eradication, handling and awareness is being pursued. The </w:t>
      </w:r>
      <w:r w:rsidRPr="00FF4984">
        <w:rPr>
          <w:i/>
          <w:iCs/>
        </w:rPr>
        <w:t>National Strategic Plan for Asbestos Management and Awareness</w:t>
      </w:r>
      <w:r>
        <w:rPr>
          <w:rFonts w:ascii="MyriadPro-LightIt" w:hAnsi="MyriadPro-LightIt" w:cs="MyriadPro-LightIt"/>
          <w:i/>
          <w:iCs/>
        </w:rPr>
        <w:t xml:space="preserve"> </w:t>
      </w:r>
      <w:r>
        <w:t>(the plan) is a high level forward looking document. This establishes a framework within which the states and territories are able to work cooperatively and independently to achieve set objectives. The Asbestos Safety and Eradication Agency oversees the coordination of the plan and over the life of the plan will provide insights into the dimensions of asbestos management and eradication across Australia’s public health, environment, planning, work health and safety, emergency services and research sectors. This will progress Australia toward the ultimate elimination of asbestos-related disease.</w:t>
      </w:r>
    </w:p>
    <w:p w:rsidR="00FF4984" w:rsidRDefault="00FF4984" w:rsidP="00FF4984">
      <w:pPr>
        <w:pStyle w:val="ASEANormaltext"/>
      </w:pPr>
    </w:p>
    <w:p w:rsidR="005C196E" w:rsidRDefault="005C196E" w:rsidP="00F8437A">
      <w:pPr>
        <w:pStyle w:val="ASEAHeading3"/>
      </w:pPr>
      <w:bookmarkStart w:id="3" w:name="_Toc419875696"/>
      <w:r w:rsidRPr="009403DD">
        <w:t>Intersection with state, territory, local government asbestos management plans</w:t>
      </w:r>
      <w:bookmarkEnd w:id="3"/>
    </w:p>
    <w:p w:rsidR="00FF4984" w:rsidRDefault="00FF4984" w:rsidP="00FF4984">
      <w:pPr>
        <w:pStyle w:val="ASEANormaltext"/>
      </w:pPr>
      <w:r w:rsidRPr="00FF4984">
        <w:t>The plan supports coordinating common efforts across governments with a strong focus on facilitating information sharing. The plan will not direct or duplicate the content of any state, territory or local government plans.</w:t>
      </w:r>
    </w:p>
    <w:p w:rsidR="00FF4984" w:rsidRPr="00FF4984" w:rsidRDefault="00FF4984" w:rsidP="00FF4984">
      <w:pPr>
        <w:pStyle w:val="ASEANormaltext"/>
      </w:pPr>
    </w:p>
    <w:p w:rsidR="00FF4984" w:rsidRDefault="005C196E" w:rsidP="00F8437A">
      <w:pPr>
        <w:pStyle w:val="ASEAHeading3"/>
      </w:pPr>
      <w:bookmarkStart w:id="4" w:name="_Toc419875697"/>
      <w:r w:rsidRPr="009403DD">
        <w:t>Future steps</w:t>
      </w:r>
      <w:bookmarkEnd w:id="4"/>
    </w:p>
    <w:p w:rsidR="00FF4984" w:rsidRPr="009403DD" w:rsidRDefault="00FF4984" w:rsidP="00FF4984">
      <w:pPr>
        <w:pStyle w:val="ASEANormaltext"/>
      </w:pPr>
      <w:r>
        <w:t>The issues around asbestos safety, awareness and management are complex and multi-faceted. Many of the issues covered by this plan, in particular identification and removal, will require all levels of government to work together to determine the best approach to this task. The plan provides a framework that supports all levels of government to prevent the risks of asbestos exposure and work towards the elimination of asbestos-related disease.</w:t>
      </w:r>
    </w:p>
    <w:p w:rsidR="005F47F0" w:rsidRDefault="005F47F0" w:rsidP="00FF4984">
      <w:pPr>
        <w:pStyle w:val="ASEANormaltext"/>
      </w:pPr>
    </w:p>
    <w:p w:rsidR="00334247" w:rsidRPr="009403DD" w:rsidRDefault="00334247" w:rsidP="00334247">
      <w:pPr>
        <w:rPr>
          <w:rFonts w:eastAsiaTheme="majorEastAsia" w:cstheme="minorHAnsi"/>
          <w:bCs/>
          <w:color w:val="542785"/>
          <w:sz w:val="32"/>
          <w:szCs w:val="32"/>
        </w:rPr>
      </w:pPr>
      <w:r w:rsidRPr="009403DD">
        <w:rPr>
          <w:rFonts w:eastAsiaTheme="majorEastAsia" w:cstheme="minorHAnsi"/>
          <w:bCs/>
          <w:color w:val="542785"/>
          <w:sz w:val="32"/>
          <w:szCs w:val="32"/>
        </w:rPr>
        <w:br w:type="page"/>
      </w:r>
    </w:p>
    <w:p w:rsidR="00334247" w:rsidRPr="009403DD" w:rsidRDefault="00334247" w:rsidP="00FF4984">
      <w:pPr>
        <w:pStyle w:val="ASEAHeading1"/>
      </w:pPr>
      <w:bookmarkStart w:id="5" w:name="_Toc419875698"/>
      <w:r w:rsidRPr="009403DD">
        <w:lastRenderedPageBreak/>
        <w:t>Background</w:t>
      </w:r>
      <w:bookmarkEnd w:id="5"/>
    </w:p>
    <w:p w:rsidR="00334247" w:rsidRPr="009403DD" w:rsidRDefault="00334247" w:rsidP="00F8437A">
      <w:pPr>
        <w:pStyle w:val="ASEAHeading3"/>
      </w:pPr>
      <w:bookmarkStart w:id="6" w:name="_Toc419875699"/>
      <w:r w:rsidRPr="009403DD">
        <w:t>What is asbestos?</w:t>
      </w:r>
      <w:bookmarkEnd w:id="6"/>
    </w:p>
    <w:p w:rsidR="00334247" w:rsidRPr="001C126D" w:rsidRDefault="00334247" w:rsidP="00334247">
      <w:pPr>
        <w:rPr>
          <w:rFonts w:cstheme="minorHAnsi"/>
        </w:rPr>
      </w:pPr>
      <w:r w:rsidRPr="001C126D">
        <w:rPr>
          <w:rFonts w:cstheme="minorHAnsi"/>
        </w:rPr>
        <w:t>Asbestos is a term for a group of six naturally occurring mineral fibres belonging to two groups:</w:t>
      </w:r>
    </w:p>
    <w:p w:rsidR="00334247" w:rsidRPr="001C126D" w:rsidRDefault="00334247" w:rsidP="00334247">
      <w:pPr>
        <w:pStyle w:val="ListParagraph"/>
        <w:numPr>
          <w:ilvl w:val="0"/>
          <w:numId w:val="2"/>
        </w:numPr>
        <w:ind w:left="714" w:hanging="357"/>
        <w:rPr>
          <w:rFonts w:asciiTheme="minorHAnsi" w:hAnsiTheme="minorHAnsi" w:cstheme="minorHAnsi"/>
          <w:sz w:val="22"/>
          <w:szCs w:val="22"/>
        </w:rPr>
      </w:pPr>
      <w:r w:rsidRPr="001C126D">
        <w:rPr>
          <w:rFonts w:asciiTheme="minorHAnsi" w:hAnsiTheme="minorHAnsi" w:cstheme="minorHAnsi"/>
          <w:sz w:val="22"/>
          <w:szCs w:val="22"/>
        </w:rPr>
        <w:t>Serpentine group – comprised of only chrysotile (white asbestos)</w:t>
      </w:r>
      <w:r w:rsidR="002C7002">
        <w:rPr>
          <w:rFonts w:asciiTheme="minorHAnsi" w:hAnsiTheme="minorHAnsi" w:cstheme="minorHAnsi"/>
          <w:sz w:val="22"/>
          <w:szCs w:val="22"/>
        </w:rPr>
        <w:t>,</w:t>
      </w:r>
      <w:r w:rsidR="00D76F87">
        <w:rPr>
          <w:rFonts w:asciiTheme="minorHAnsi" w:hAnsiTheme="minorHAnsi" w:cstheme="minorHAnsi"/>
          <w:sz w:val="22"/>
          <w:szCs w:val="22"/>
        </w:rPr>
        <w:t xml:space="preserve"> and</w:t>
      </w:r>
    </w:p>
    <w:p w:rsidR="00334247" w:rsidRPr="001C126D" w:rsidRDefault="00334247" w:rsidP="00334247">
      <w:pPr>
        <w:pStyle w:val="ListParagraph"/>
        <w:numPr>
          <w:ilvl w:val="0"/>
          <w:numId w:val="2"/>
        </w:numPr>
        <w:ind w:left="714" w:hanging="357"/>
        <w:rPr>
          <w:rFonts w:asciiTheme="minorHAnsi" w:hAnsiTheme="minorHAnsi" w:cstheme="minorHAnsi"/>
          <w:sz w:val="22"/>
          <w:szCs w:val="22"/>
        </w:rPr>
      </w:pPr>
      <w:r w:rsidRPr="001C126D">
        <w:rPr>
          <w:rFonts w:asciiTheme="minorHAnsi" w:hAnsiTheme="minorHAnsi" w:cstheme="minorHAnsi"/>
          <w:sz w:val="22"/>
          <w:szCs w:val="22"/>
        </w:rPr>
        <w:t xml:space="preserve">Amphibole group – comprised of anthophyllite, amosite (brown asbestos or grey asbestos), crocidolite (blue asbestos), tremolite and actinolite. </w:t>
      </w:r>
    </w:p>
    <w:p w:rsidR="00334247" w:rsidRPr="009403DD" w:rsidRDefault="00334247" w:rsidP="00D954A0">
      <w:pPr>
        <w:pStyle w:val="StyleASEAHeading3BodyCalibri"/>
      </w:pPr>
    </w:p>
    <w:p w:rsidR="00334247" w:rsidRPr="009403DD" w:rsidRDefault="00334247" w:rsidP="00F8437A">
      <w:pPr>
        <w:pStyle w:val="ASEAHeading3"/>
      </w:pPr>
      <w:bookmarkStart w:id="7" w:name="_Toc419875700"/>
      <w:r w:rsidRPr="009403DD">
        <w:t>What was asbestos used for?</w:t>
      </w:r>
      <w:bookmarkEnd w:id="7"/>
    </w:p>
    <w:p w:rsidR="00334247" w:rsidRPr="009403DD" w:rsidRDefault="00334247" w:rsidP="00E128D9">
      <w:r w:rsidRPr="009403DD">
        <w:t xml:space="preserve">Asbestos was long considered one of the most versatile minerals because of its flexibility, tensile strength, insulation from heat and electricity, chemical inertness and affordability. </w:t>
      </w:r>
    </w:p>
    <w:p w:rsidR="00334247" w:rsidRPr="009403DD" w:rsidRDefault="00334247" w:rsidP="00E128D9">
      <w:r w:rsidRPr="009403DD">
        <w:t xml:space="preserve">This made it attractive to many industries and it is </w:t>
      </w:r>
      <w:r w:rsidR="005F47F0">
        <w:t xml:space="preserve">known </w:t>
      </w:r>
      <w:r w:rsidRPr="009403DD">
        <w:t>to have more than 3000 applications worldwide. Australia was one of the highest users of asbestos per capita in the world up until the mid-1980s</w:t>
      </w:r>
      <w:r w:rsidR="005F47F0">
        <w:t>, including a significant number of asbestos products in homes</w:t>
      </w:r>
      <w:r w:rsidRPr="009403DD">
        <w:t xml:space="preserve">. The widespread use of asbestos has left a legacy of </w:t>
      </w:r>
      <w:r w:rsidR="00C56EEC">
        <w:t>asbestos-containing materials (</w:t>
      </w:r>
      <w:r w:rsidRPr="009403DD">
        <w:t>ACMs</w:t>
      </w:r>
      <w:r w:rsidR="00C56EEC">
        <w:t>)</w:t>
      </w:r>
      <w:r w:rsidRPr="009403DD">
        <w:t xml:space="preserve"> in our built environment. </w:t>
      </w:r>
    </w:p>
    <w:p w:rsidR="00334247" w:rsidRDefault="00334247" w:rsidP="00F8437A">
      <w:pPr>
        <w:pStyle w:val="ASEAHeading3"/>
      </w:pPr>
      <w:bookmarkStart w:id="8" w:name="_Toc419875701"/>
      <w:r w:rsidRPr="009403DD">
        <w:t xml:space="preserve">The </w:t>
      </w:r>
      <w:r w:rsidR="00930ED9">
        <w:t>risks</w:t>
      </w:r>
      <w:r w:rsidRPr="009403DD">
        <w:t xml:space="preserve"> of exposure</w:t>
      </w:r>
      <w:r w:rsidR="00930ED9">
        <w:t xml:space="preserve"> to asbestos fibres</w:t>
      </w:r>
      <w:bookmarkEnd w:id="8"/>
    </w:p>
    <w:p w:rsidR="00EF0797" w:rsidRPr="00EF0797" w:rsidRDefault="00EF0797" w:rsidP="00EF0797">
      <w:pPr>
        <w:pStyle w:val="ASEANormaltext"/>
      </w:pPr>
      <w:r w:rsidRPr="00EF0797">
        <w:t>Asbestos is a known carcinogen. Inhalation of fibres</w:t>
      </w:r>
      <w:r>
        <w:t xml:space="preserve"> </w:t>
      </w:r>
      <w:r w:rsidRPr="00EF0797">
        <w:t>is associated with increased incidences of a number</w:t>
      </w:r>
      <w:r>
        <w:t xml:space="preserve"> </w:t>
      </w:r>
      <w:r w:rsidRPr="00EF0797">
        <w:t>of respiratory diseases including asbestosis,</w:t>
      </w:r>
      <w:r>
        <w:t xml:space="preserve"> </w:t>
      </w:r>
      <w:r w:rsidRPr="00EF0797">
        <w:t>mesothelioma, pleural and lung cancers.</w:t>
      </w:r>
    </w:p>
    <w:p w:rsidR="00EF0797" w:rsidRPr="00EF0797" w:rsidRDefault="00EF0797" w:rsidP="00EF0797">
      <w:pPr>
        <w:pStyle w:val="ASEANormaltext"/>
      </w:pPr>
      <w:r w:rsidRPr="00EF0797">
        <w:t>The World Health Organisation</w:t>
      </w:r>
      <w:r w:rsidR="006010A0">
        <w:rPr>
          <w:rStyle w:val="EndnoteReference"/>
        </w:rPr>
        <w:endnoteReference w:id="1"/>
      </w:r>
      <w:r w:rsidRPr="00EF0797">
        <w:rPr>
          <w:sz w:val="10"/>
          <w:szCs w:val="10"/>
        </w:rPr>
        <w:t xml:space="preserve"> </w:t>
      </w:r>
      <w:r w:rsidRPr="00EF0797">
        <w:t>and the International</w:t>
      </w:r>
      <w:r>
        <w:t xml:space="preserve"> </w:t>
      </w:r>
      <w:r w:rsidRPr="00EF0797">
        <w:t>Agency for Research on Cancer</w:t>
      </w:r>
      <w:r w:rsidR="006010A0">
        <w:rPr>
          <w:rStyle w:val="EndnoteReference"/>
        </w:rPr>
        <w:endnoteReference w:id="2"/>
      </w:r>
      <w:r w:rsidR="006010A0">
        <w:t xml:space="preserve"> </w:t>
      </w:r>
      <w:r w:rsidR="006010A0">
        <w:rPr>
          <w:rStyle w:val="EndnoteReference"/>
        </w:rPr>
        <w:endnoteReference w:id="3"/>
      </w:r>
      <w:r w:rsidR="006010A0">
        <w:t xml:space="preserve"> </w:t>
      </w:r>
      <w:r w:rsidRPr="00EF0797">
        <w:t>have stated there is</w:t>
      </w:r>
      <w:r>
        <w:t xml:space="preserve"> </w:t>
      </w:r>
      <w:r w:rsidRPr="00EF0797">
        <w:t>no identified safe threshold for exposure to asbestos.</w:t>
      </w:r>
      <w:r>
        <w:t xml:space="preserve"> </w:t>
      </w:r>
      <w:r w:rsidRPr="00EF0797">
        <w:t>Even limited or short-term exposure to asbestos</w:t>
      </w:r>
      <w:r>
        <w:t xml:space="preserve"> </w:t>
      </w:r>
      <w:r w:rsidRPr="00EF0797">
        <w:t>fibres can be dangerous; however exposure does not</w:t>
      </w:r>
      <w:r>
        <w:t xml:space="preserve"> </w:t>
      </w:r>
      <w:r w:rsidRPr="00EF0797">
        <w:t>necessarily make development of mesothelioma</w:t>
      </w:r>
      <w:r>
        <w:t xml:space="preserve"> </w:t>
      </w:r>
      <w:r w:rsidRPr="00EF0797">
        <w:t>inevitable. There is still much unknown about why</w:t>
      </w:r>
      <w:r>
        <w:t xml:space="preserve"> </w:t>
      </w:r>
      <w:r w:rsidRPr="00EF0797">
        <w:t>some people are susceptible to mesothelioma, while</w:t>
      </w:r>
      <w:r>
        <w:t xml:space="preserve"> </w:t>
      </w:r>
      <w:r w:rsidRPr="00EF0797">
        <w:t>others who have been regularly exposed to asbestos</w:t>
      </w:r>
      <w:r>
        <w:t xml:space="preserve"> </w:t>
      </w:r>
      <w:r w:rsidRPr="00EF0797">
        <w:t>do not develop any asbestos-related disease. This is</w:t>
      </w:r>
      <w:r>
        <w:t xml:space="preserve"> </w:t>
      </w:r>
      <w:r w:rsidRPr="00EF0797">
        <w:t>why a precautionary approach to exposure to</w:t>
      </w:r>
      <w:r>
        <w:t xml:space="preserve"> </w:t>
      </w:r>
      <w:r w:rsidRPr="00EF0797">
        <w:t>asbestos fibres is adopted.</w:t>
      </w:r>
    </w:p>
    <w:p w:rsidR="005F47F0" w:rsidRPr="00EF0797" w:rsidRDefault="00EF0797" w:rsidP="00EF0797">
      <w:pPr>
        <w:pStyle w:val="ASEANormaltext"/>
      </w:pPr>
      <w:r w:rsidRPr="00EF0797">
        <w:t>Australia has the highest reported per capita</w:t>
      </w:r>
      <w:r>
        <w:t xml:space="preserve"> </w:t>
      </w:r>
      <w:r w:rsidRPr="00EF0797">
        <w:t>incidence of asbestos-related disease in the world,</w:t>
      </w:r>
      <w:r>
        <w:t xml:space="preserve"> </w:t>
      </w:r>
      <w:r w:rsidRPr="00EF0797">
        <w:t>including the highest incidences of mesothelioma</w:t>
      </w:r>
      <w:r w:rsidR="006010A0">
        <w:rPr>
          <w:rStyle w:val="EndnoteReference"/>
        </w:rPr>
        <w:endnoteReference w:id="4"/>
      </w:r>
      <w:r w:rsidRPr="00EF0797">
        <w:t>.</w:t>
      </w:r>
      <w:r>
        <w:t xml:space="preserve"> </w:t>
      </w:r>
      <w:r w:rsidRPr="00EF0797">
        <w:t>In 2012, 652 Australians died from mesothelioma</w:t>
      </w:r>
      <w:r w:rsidR="006010A0">
        <w:rPr>
          <w:rStyle w:val="EndnoteReference"/>
        </w:rPr>
        <w:endnoteReference w:id="5"/>
      </w:r>
      <w:r w:rsidRPr="00EF0797">
        <w:t>. It</w:t>
      </w:r>
      <w:r>
        <w:t xml:space="preserve"> </w:t>
      </w:r>
      <w:r w:rsidRPr="00EF0797">
        <w:t>is estimated that for every death attributed to</w:t>
      </w:r>
      <w:r>
        <w:t xml:space="preserve"> </w:t>
      </w:r>
      <w:r w:rsidRPr="00EF0797">
        <w:t>mesothelioma two more people die from lung</w:t>
      </w:r>
      <w:r>
        <w:t xml:space="preserve"> </w:t>
      </w:r>
      <w:r w:rsidRPr="00EF0797">
        <w:t>cancer caused by asbestos</w:t>
      </w:r>
      <w:r w:rsidR="006010A0">
        <w:rPr>
          <w:rStyle w:val="EndnoteReference"/>
        </w:rPr>
        <w:endnoteReference w:id="6"/>
      </w:r>
      <w:r w:rsidRPr="00EF0797">
        <w:t>. Based on existing</w:t>
      </w:r>
      <w:r>
        <w:t xml:space="preserve"> </w:t>
      </w:r>
      <w:r w:rsidRPr="00EF0797">
        <w:t>evidence, it is predicted as many as 25,000</w:t>
      </w:r>
      <w:r>
        <w:t xml:space="preserve"> </w:t>
      </w:r>
      <w:r w:rsidRPr="00EF0797">
        <w:t>Australians will die from mesothelioma over the</w:t>
      </w:r>
      <w:r>
        <w:t xml:space="preserve"> </w:t>
      </w:r>
      <w:r w:rsidRPr="00EF0797">
        <w:t>next 40 years</w:t>
      </w:r>
      <w:r w:rsidR="006010A0">
        <w:rPr>
          <w:rStyle w:val="EndnoteReference"/>
        </w:rPr>
        <w:endnoteReference w:id="7"/>
      </w:r>
      <w:r w:rsidRPr="00EF0797">
        <w:t>. Due to the long latency period for</w:t>
      </w:r>
      <w:r>
        <w:t xml:space="preserve"> </w:t>
      </w:r>
      <w:r w:rsidRPr="00EF0797">
        <w:t>mesothelioma, these figures may not reflect current</w:t>
      </w:r>
      <w:r>
        <w:t xml:space="preserve"> </w:t>
      </w:r>
      <w:r w:rsidRPr="00EF0797">
        <w:t>management practices but still need to be</w:t>
      </w:r>
      <w:r>
        <w:t xml:space="preserve"> </w:t>
      </w:r>
      <w:r w:rsidRPr="00EF0797">
        <w:t>addressed. Recent evidence indicates there is now</w:t>
      </w:r>
      <w:r>
        <w:t xml:space="preserve"> </w:t>
      </w:r>
      <w:r w:rsidRPr="00EF0797">
        <w:t>a third wave of asbestos-related disease caused by</w:t>
      </w:r>
      <w:r>
        <w:t xml:space="preserve"> </w:t>
      </w:r>
      <w:r w:rsidRPr="00EF0797">
        <w:t>non-occupational exposure associated with home</w:t>
      </w:r>
      <w:r>
        <w:t xml:space="preserve"> </w:t>
      </w:r>
      <w:r w:rsidRPr="00EF0797">
        <w:t>renovations</w:t>
      </w:r>
      <w:r w:rsidR="006010A0">
        <w:rPr>
          <w:rStyle w:val="EndnoteReference"/>
        </w:rPr>
        <w:endnoteReference w:id="8"/>
      </w:r>
      <w:r w:rsidRPr="00EF0797">
        <w:t>. This highlights the need to refocus</w:t>
      </w:r>
      <w:r>
        <w:t xml:space="preserve"> </w:t>
      </w:r>
      <w:r w:rsidRPr="00EF0797">
        <w:t>efforts to prevent asbestos-related diseases and</w:t>
      </w:r>
      <w:r>
        <w:t xml:space="preserve"> </w:t>
      </w:r>
      <w:r w:rsidRPr="00EF0797">
        <w:t>strengthen the management of asbestos risks.</w:t>
      </w:r>
    </w:p>
    <w:p w:rsidR="00334247" w:rsidRPr="009403DD" w:rsidRDefault="00334247" w:rsidP="00334247">
      <w:pPr>
        <w:rPr>
          <w:rFonts w:cstheme="minorHAnsi"/>
          <w:b/>
          <w:color w:val="542785"/>
          <w:sz w:val="24"/>
          <w:szCs w:val="24"/>
        </w:rPr>
      </w:pPr>
      <w:r w:rsidRPr="009403DD">
        <w:rPr>
          <w:rFonts w:cstheme="minorHAnsi"/>
        </w:rPr>
        <w:br w:type="page"/>
      </w:r>
    </w:p>
    <w:p w:rsidR="00334247" w:rsidRDefault="00334247" w:rsidP="00F8437A">
      <w:pPr>
        <w:pStyle w:val="ASEAHeading3"/>
      </w:pPr>
      <w:bookmarkStart w:id="10" w:name="_Toc419875702"/>
      <w:r w:rsidRPr="009403DD">
        <w:lastRenderedPageBreak/>
        <w:t>When does asbestos pose a risk?</w:t>
      </w:r>
      <w:bookmarkEnd w:id="10"/>
    </w:p>
    <w:p w:rsidR="00F1373A" w:rsidRDefault="00F1373A" w:rsidP="00F1373A">
      <w:pPr>
        <w:autoSpaceDE w:val="0"/>
        <w:autoSpaceDN w:val="0"/>
        <w:adjustRightInd w:val="0"/>
        <w:spacing w:before="0" w:after="0" w:line="240" w:lineRule="auto"/>
        <w:rPr>
          <w:rFonts w:ascii="MyriadPro-Light" w:eastAsia="Times New Roman" w:hAnsi="MyriadPro-Light" w:cs="MyriadPro-Light"/>
          <w:color w:val="FFFFFF"/>
          <w:sz w:val="18"/>
          <w:szCs w:val="18"/>
          <w:lang w:eastAsia="en-AU"/>
        </w:rPr>
      </w:pPr>
      <w:r>
        <w:rPr>
          <w:rFonts w:ascii="MyriadPro-Light" w:eastAsia="Times New Roman" w:hAnsi="MyriadPro-Light" w:cs="MyriadPro-Light"/>
          <w:color w:val="FFFFFF"/>
          <w:sz w:val="18"/>
          <w:szCs w:val="18"/>
          <w:lang w:eastAsia="en-AU"/>
        </w:rPr>
        <w:t>ACMs can be categorised as friable and non-friable.</w:t>
      </w:r>
    </w:p>
    <w:p w:rsidR="00F1373A" w:rsidRPr="00F1373A" w:rsidRDefault="00F1373A" w:rsidP="00F1373A">
      <w:pPr>
        <w:pStyle w:val="ASEANormaltext"/>
      </w:pPr>
      <w:r w:rsidRPr="00F1373A">
        <w:t>Non-friable asbestos, where it is mixed with other</w:t>
      </w:r>
      <w:r>
        <w:t xml:space="preserve"> </w:t>
      </w:r>
      <w:r w:rsidRPr="00F1373A">
        <w:t>bonding materials like cement and is maintained in</w:t>
      </w:r>
      <w:r>
        <w:t xml:space="preserve"> </w:t>
      </w:r>
      <w:r w:rsidRPr="00F1373A">
        <w:t>good condition, is the type most commonly found</w:t>
      </w:r>
      <w:r>
        <w:t xml:space="preserve"> </w:t>
      </w:r>
      <w:r w:rsidRPr="00F1373A">
        <w:t>in our built environment. Friable asbestos is material</w:t>
      </w:r>
      <w:r>
        <w:t xml:space="preserve"> </w:t>
      </w:r>
      <w:r w:rsidRPr="00F1373A">
        <w:t>that contains asbestos and is in a powder form, or</w:t>
      </w:r>
      <w:r>
        <w:t xml:space="preserve"> </w:t>
      </w:r>
      <w:r w:rsidRPr="00F1373A">
        <w:t>can be crumbled, pulverised, or reduced to a</w:t>
      </w:r>
      <w:r>
        <w:t xml:space="preserve"> </w:t>
      </w:r>
      <w:r w:rsidRPr="00F1373A">
        <w:t>powder by hand pressure when dry. Individual fibres</w:t>
      </w:r>
      <w:r>
        <w:t xml:space="preserve"> </w:t>
      </w:r>
      <w:r w:rsidRPr="00F1373A">
        <w:t>can become airborne and cause a risk to a person’s</w:t>
      </w:r>
      <w:r>
        <w:t xml:space="preserve"> </w:t>
      </w:r>
      <w:r w:rsidRPr="00F1373A">
        <w:t>health through the inhalation of asbestos.</w:t>
      </w:r>
    </w:p>
    <w:p w:rsidR="00F1373A" w:rsidRPr="00F1373A" w:rsidRDefault="00F1373A" w:rsidP="00F1373A">
      <w:pPr>
        <w:pStyle w:val="ASEANormaltext"/>
      </w:pPr>
      <w:r w:rsidRPr="00F1373A">
        <w:t>Both friable and non-friable asbestos may pose a</w:t>
      </w:r>
      <w:r>
        <w:t xml:space="preserve"> </w:t>
      </w:r>
      <w:r w:rsidRPr="00F1373A">
        <w:t>significant health risk to the community if the</w:t>
      </w:r>
      <w:r>
        <w:t xml:space="preserve"> </w:t>
      </w:r>
      <w:r w:rsidRPr="00F1373A">
        <w:t>materials are not properly maintained or safely</w:t>
      </w:r>
      <w:r>
        <w:t xml:space="preserve"> </w:t>
      </w:r>
      <w:r w:rsidRPr="00F1373A">
        <w:t>removed. Potential health risks are posed by any</w:t>
      </w:r>
      <w:r>
        <w:t xml:space="preserve"> </w:t>
      </w:r>
      <w:r w:rsidRPr="00F1373A">
        <w:t>contact with airborne asbestos fibres. This can be</w:t>
      </w:r>
      <w:r>
        <w:t xml:space="preserve"> </w:t>
      </w:r>
      <w:r w:rsidRPr="00F1373A">
        <w:t>caused by:</w:t>
      </w:r>
    </w:p>
    <w:p w:rsidR="00F1373A" w:rsidRPr="00F1373A" w:rsidRDefault="00F1373A" w:rsidP="000530A2">
      <w:pPr>
        <w:pStyle w:val="ASEANormaltext"/>
        <w:numPr>
          <w:ilvl w:val="0"/>
          <w:numId w:val="6"/>
        </w:numPr>
        <w:spacing w:after="120"/>
        <w:ind w:left="714" w:hanging="357"/>
      </w:pPr>
      <w:r w:rsidRPr="00F1373A">
        <w:t>weathering of ACMs</w:t>
      </w:r>
    </w:p>
    <w:p w:rsidR="00F1373A" w:rsidRPr="00F1373A" w:rsidRDefault="00F1373A" w:rsidP="000530A2">
      <w:pPr>
        <w:pStyle w:val="ASEANormaltext"/>
        <w:numPr>
          <w:ilvl w:val="0"/>
          <w:numId w:val="6"/>
        </w:numPr>
        <w:spacing w:after="120"/>
        <w:ind w:left="714" w:hanging="357"/>
      </w:pPr>
      <w:r w:rsidRPr="00F1373A">
        <w:t>damage to ACMs</w:t>
      </w:r>
    </w:p>
    <w:p w:rsidR="00F1373A" w:rsidRPr="00F1373A" w:rsidRDefault="00F1373A" w:rsidP="000530A2">
      <w:pPr>
        <w:pStyle w:val="ASEANormaltext"/>
        <w:numPr>
          <w:ilvl w:val="0"/>
          <w:numId w:val="6"/>
        </w:numPr>
        <w:spacing w:after="120"/>
        <w:ind w:left="714" w:hanging="357"/>
      </w:pPr>
      <w:r w:rsidRPr="00F1373A">
        <w:t>building and/or maintenance work</w:t>
      </w:r>
      <w:r>
        <w:t xml:space="preserve"> </w:t>
      </w:r>
      <w:r w:rsidRPr="00F1373A">
        <w:t>involving ACMs</w:t>
      </w:r>
    </w:p>
    <w:p w:rsidR="00F1373A" w:rsidRPr="00F1373A" w:rsidRDefault="00F1373A" w:rsidP="000530A2">
      <w:pPr>
        <w:pStyle w:val="ASEANormaltext"/>
        <w:numPr>
          <w:ilvl w:val="0"/>
          <w:numId w:val="6"/>
        </w:numPr>
        <w:spacing w:after="120"/>
        <w:ind w:left="714" w:hanging="357"/>
      </w:pPr>
      <w:r w:rsidRPr="00F1373A">
        <w:t>demolition and/or removal of ACMs</w:t>
      </w:r>
    </w:p>
    <w:p w:rsidR="00F1373A" w:rsidRPr="00F1373A" w:rsidRDefault="00F1373A" w:rsidP="000530A2">
      <w:pPr>
        <w:pStyle w:val="ASEANormaltext"/>
        <w:numPr>
          <w:ilvl w:val="0"/>
          <w:numId w:val="6"/>
        </w:numPr>
        <w:spacing w:after="120"/>
        <w:ind w:left="714" w:hanging="357"/>
      </w:pPr>
      <w:r w:rsidRPr="00F1373A">
        <w:t>unsafe disposal of ACMs</w:t>
      </w:r>
    </w:p>
    <w:p w:rsidR="00F1373A" w:rsidRPr="00F1373A" w:rsidRDefault="00F1373A" w:rsidP="000530A2">
      <w:pPr>
        <w:pStyle w:val="ASEANormaltext"/>
        <w:numPr>
          <w:ilvl w:val="0"/>
          <w:numId w:val="6"/>
        </w:numPr>
        <w:spacing w:after="120"/>
        <w:ind w:left="714" w:hanging="357"/>
      </w:pPr>
      <w:proofErr w:type="gramStart"/>
      <w:r w:rsidRPr="00F1373A">
        <w:t>asbestos</w:t>
      </w:r>
      <w:proofErr w:type="gramEnd"/>
      <w:r w:rsidRPr="00F1373A">
        <w:t xml:space="preserve"> contaminated land.</w:t>
      </w:r>
    </w:p>
    <w:p w:rsidR="00F1373A" w:rsidRPr="00F1373A" w:rsidRDefault="00F1373A" w:rsidP="00F1373A">
      <w:pPr>
        <w:pStyle w:val="ASEANormaltext"/>
      </w:pPr>
      <w:r w:rsidRPr="00F1373A">
        <w:t>The risk of exposure to asbestos fibres is broad if not</w:t>
      </w:r>
      <w:r>
        <w:t xml:space="preserve"> </w:t>
      </w:r>
      <w:r w:rsidRPr="00F1373A">
        <w:t>effectively managed, and is therefore a significant</w:t>
      </w:r>
      <w:r>
        <w:t xml:space="preserve"> </w:t>
      </w:r>
      <w:r w:rsidRPr="00F1373A">
        <w:t>issue for the entire Australian community.</w:t>
      </w:r>
    </w:p>
    <w:p w:rsidR="00334247" w:rsidRPr="009403DD" w:rsidRDefault="00334247" w:rsidP="00F8437A">
      <w:pPr>
        <w:pStyle w:val="ASEAHeading3"/>
      </w:pPr>
      <w:bookmarkStart w:id="11" w:name="_Toc419875703"/>
      <w:r w:rsidRPr="009403DD">
        <w:t>When was asbestos banned?</w:t>
      </w:r>
      <w:bookmarkEnd w:id="11"/>
    </w:p>
    <w:p w:rsidR="00F1373A" w:rsidRPr="00F1373A" w:rsidRDefault="00F1373A" w:rsidP="00F1373A">
      <w:pPr>
        <w:pStyle w:val="ASEANormaltext"/>
      </w:pPr>
      <w:r w:rsidRPr="00F1373A">
        <w:t>In the 1980s, Australian governments began</w:t>
      </w:r>
      <w:r>
        <w:t xml:space="preserve"> </w:t>
      </w:r>
      <w:r w:rsidRPr="00F1373A">
        <w:t>banning asbestos due to concerns about asbestos</w:t>
      </w:r>
      <w:r>
        <w:t>-</w:t>
      </w:r>
      <w:r w:rsidRPr="00F1373A">
        <w:t>related</w:t>
      </w:r>
      <w:r>
        <w:t xml:space="preserve"> </w:t>
      </w:r>
      <w:r w:rsidRPr="00F1373A">
        <w:t>deaths and diseases. Most states and</w:t>
      </w:r>
      <w:r>
        <w:t xml:space="preserve"> </w:t>
      </w:r>
      <w:r w:rsidRPr="00F1373A">
        <w:t>territories introduced a ban on the mining of raw</w:t>
      </w:r>
      <w:r>
        <w:t xml:space="preserve"> </w:t>
      </w:r>
      <w:r w:rsidRPr="00F1373A">
        <w:t>asbestos and the manufacture, importation and</w:t>
      </w:r>
      <w:r>
        <w:t xml:space="preserve"> </w:t>
      </w:r>
      <w:r w:rsidRPr="00F1373A">
        <w:t>installation of products containing crocidolite and</w:t>
      </w:r>
      <w:r>
        <w:t xml:space="preserve"> </w:t>
      </w:r>
      <w:r w:rsidRPr="00F1373A">
        <w:t>amosite asbestos from 31 December 1984. By the</w:t>
      </w:r>
      <w:r>
        <w:t xml:space="preserve"> </w:t>
      </w:r>
      <w:r w:rsidRPr="00F1373A">
        <w:t>late 1980s, the use of asbestos in building products</w:t>
      </w:r>
      <w:r>
        <w:t xml:space="preserve"> </w:t>
      </w:r>
      <w:r w:rsidRPr="00F1373A">
        <w:t>was banned in most Australian states and territories.</w:t>
      </w:r>
      <w:r>
        <w:t xml:space="preserve"> </w:t>
      </w:r>
      <w:r w:rsidRPr="00F1373A">
        <w:t>On 31 December 2003, a national ban on all uses of</w:t>
      </w:r>
      <w:r>
        <w:t xml:space="preserve"> </w:t>
      </w:r>
      <w:r w:rsidRPr="00F1373A">
        <w:t>chrysotile asbestos came into effect. The ban also</w:t>
      </w:r>
      <w:r>
        <w:t xml:space="preserve"> </w:t>
      </w:r>
      <w:r w:rsidRPr="00F1373A">
        <w:t>extended to the import and export of all products</w:t>
      </w:r>
      <w:r>
        <w:t xml:space="preserve"> </w:t>
      </w:r>
      <w:r w:rsidRPr="00F1373A">
        <w:t>containing asbestos.</w:t>
      </w:r>
    </w:p>
    <w:p w:rsidR="00F1373A" w:rsidRPr="00F1373A" w:rsidRDefault="00F1373A" w:rsidP="00F1373A">
      <w:pPr>
        <w:pStyle w:val="ASEANormaltext"/>
      </w:pPr>
      <w:r w:rsidRPr="00F1373A">
        <w:t>Despite the bans on mining and industrial use, many</w:t>
      </w:r>
      <w:r>
        <w:t xml:space="preserve"> </w:t>
      </w:r>
      <w:r w:rsidRPr="00F1373A">
        <w:t>asbestos products that were used in the past are still</w:t>
      </w:r>
      <w:r>
        <w:t xml:space="preserve"> </w:t>
      </w:r>
      <w:r w:rsidRPr="00F1373A">
        <w:t>present in our built environment today, including in</w:t>
      </w:r>
      <w:r>
        <w:t xml:space="preserve"> </w:t>
      </w:r>
      <w:r w:rsidRPr="00F1373A">
        <w:t>many government, commercial and residential</w:t>
      </w:r>
      <w:r>
        <w:t xml:space="preserve"> </w:t>
      </w:r>
      <w:r w:rsidRPr="00F1373A">
        <w:t>buildings. The presence of in-situ asbestos means it</w:t>
      </w:r>
      <w:r>
        <w:t xml:space="preserve"> </w:t>
      </w:r>
      <w:r w:rsidRPr="00F1373A">
        <w:t>needs to be managed and the risks of exposure may</w:t>
      </w:r>
      <w:r>
        <w:t xml:space="preserve"> </w:t>
      </w:r>
      <w:r w:rsidRPr="00F1373A">
        <w:t>continue for many years to come.</w:t>
      </w:r>
    </w:p>
    <w:p w:rsidR="00F1373A" w:rsidRPr="00F1373A" w:rsidRDefault="00F1373A" w:rsidP="00F1373A">
      <w:pPr>
        <w:pStyle w:val="ASEANormaltext"/>
      </w:pPr>
      <w:r w:rsidRPr="00F1373A">
        <w:t>The international management of asbestos is an</w:t>
      </w:r>
      <w:r>
        <w:t xml:space="preserve"> </w:t>
      </w:r>
      <w:r w:rsidRPr="00F1373A">
        <w:t>issue that impacts the Australian community. While</w:t>
      </w:r>
      <w:r>
        <w:t xml:space="preserve"> </w:t>
      </w:r>
      <w:r w:rsidRPr="00F1373A">
        <w:t>Australia has implemented a ban on the importation</w:t>
      </w:r>
      <w:r>
        <w:t xml:space="preserve"> </w:t>
      </w:r>
      <w:r w:rsidRPr="00F1373A">
        <w:t>of ACMs, not all other countries have done so, and</w:t>
      </w:r>
      <w:r>
        <w:t xml:space="preserve"> </w:t>
      </w:r>
      <w:r w:rsidRPr="00F1373A">
        <w:t>its use in products produced in some parts of the</w:t>
      </w:r>
      <w:r>
        <w:t xml:space="preserve"> </w:t>
      </w:r>
      <w:r w:rsidRPr="00F1373A">
        <w:t>world continues to be widespread. There are also</w:t>
      </w:r>
      <w:r>
        <w:t xml:space="preserve"> </w:t>
      </w:r>
      <w:r w:rsidRPr="00F1373A">
        <w:t>inconsistencies with the definition and labelling of</w:t>
      </w:r>
      <w:r>
        <w:t xml:space="preserve"> </w:t>
      </w:r>
      <w:r w:rsidRPr="00F1373A">
        <w:t>what is defined as ‘asbestos free’, which has led to</w:t>
      </w:r>
      <w:r>
        <w:t xml:space="preserve"> </w:t>
      </w:r>
      <w:r w:rsidRPr="00F1373A">
        <w:t>the inadvertent importation of products that</w:t>
      </w:r>
      <w:r>
        <w:t xml:space="preserve"> </w:t>
      </w:r>
      <w:r w:rsidRPr="00F1373A">
        <w:t>contain asbestos into Australia.</w:t>
      </w:r>
    </w:p>
    <w:p w:rsidR="00334247" w:rsidRPr="009403DD" w:rsidRDefault="00D954A0" w:rsidP="00334247">
      <w:pPr>
        <w:pStyle w:val="ASEAHeading1"/>
      </w:pPr>
      <w:bookmarkStart w:id="12" w:name="_Toc419875704"/>
      <w:r>
        <w:lastRenderedPageBreak/>
        <w:t xml:space="preserve">Overview of the </w:t>
      </w:r>
      <w:r w:rsidR="00334247" w:rsidRPr="009403DD">
        <w:t>National Strategic Plan</w:t>
      </w:r>
      <w:bookmarkEnd w:id="12"/>
    </w:p>
    <w:p w:rsidR="00334247" w:rsidRPr="00F8437A" w:rsidRDefault="00334247" w:rsidP="00F8437A">
      <w:pPr>
        <w:pStyle w:val="ASEAHeading2"/>
      </w:pPr>
      <w:bookmarkStart w:id="13" w:name="_Toc419875705"/>
      <w:r w:rsidRPr="00F8437A">
        <w:t>Key strategies and outcomes</w:t>
      </w:r>
      <w:bookmarkEnd w:id="13"/>
    </w:p>
    <w:p w:rsidR="00334247" w:rsidRPr="002C7002" w:rsidRDefault="00334247" w:rsidP="00334247">
      <w:pPr>
        <w:pStyle w:val="ASEAHeading3"/>
        <w:rPr>
          <w:rFonts w:asciiTheme="minorHAnsi" w:hAnsiTheme="minorHAnsi" w:cstheme="minorHAnsi"/>
          <w:sz w:val="22"/>
          <w:szCs w:val="22"/>
        </w:rPr>
      </w:pPr>
    </w:p>
    <w:p w:rsidR="00334247" w:rsidRPr="009403DD" w:rsidRDefault="00334247" w:rsidP="000D1A36">
      <w:pPr>
        <w:pStyle w:val="ASEAHeading3"/>
      </w:pPr>
      <w:bookmarkStart w:id="14" w:name="_Toc419875706"/>
      <w:r w:rsidRPr="009403DD">
        <w:t>Overarching aim</w:t>
      </w:r>
      <w:bookmarkEnd w:id="14"/>
    </w:p>
    <w:p w:rsidR="00334247" w:rsidRPr="009403DD" w:rsidRDefault="00334247" w:rsidP="00334247">
      <w:pPr>
        <w:rPr>
          <w:rFonts w:cstheme="minorHAnsi"/>
        </w:rPr>
      </w:pPr>
      <w:proofErr w:type="gramStart"/>
      <w:r w:rsidRPr="009403DD">
        <w:rPr>
          <w:rFonts w:cstheme="minorHAnsi"/>
        </w:rPr>
        <w:t>T</w:t>
      </w:r>
      <w:r w:rsidR="00D954A0">
        <w:rPr>
          <w:rFonts w:cstheme="minorHAnsi"/>
        </w:rPr>
        <w:t xml:space="preserve">o </w:t>
      </w:r>
      <w:r w:rsidRPr="009403DD">
        <w:rPr>
          <w:rFonts w:cstheme="minorHAnsi"/>
        </w:rPr>
        <w:t>prevent exposure to airborne asbestos fibres in order to eliminate asbestos-related disease in Australia.</w:t>
      </w:r>
      <w:proofErr w:type="gramEnd"/>
    </w:p>
    <w:p w:rsidR="00334247" w:rsidRPr="009403DD" w:rsidRDefault="00334247" w:rsidP="000D1A36">
      <w:pPr>
        <w:pStyle w:val="ASEAHeading3"/>
      </w:pPr>
      <w:bookmarkStart w:id="15" w:name="_Toc419875707"/>
      <w:r w:rsidRPr="009403DD">
        <w:t>Strategies</w:t>
      </w:r>
      <w:bookmarkEnd w:id="15"/>
    </w:p>
    <w:p w:rsidR="00334247" w:rsidRPr="009403DD" w:rsidRDefault="00334247" w:rsidP="006207F8">
      <w:pPr>
        <w:spacing w:after="120"/>
        <w:rPr>
          <w:rFonts w:cstheme="minorHAnsi"/>
        </w:rPr>
      </w:pPr>
      <w:r w:rsidRPr="009403DD">
        <w:rPr>
          <w:rFonts w:cstheme="minorHAnsi"/>
        </w:rPr>
        <w:t>Six key strategies are identified as a means of achieving this goal:</w:t>
      </w:r>
    </w:p>
    <w:p w:rsidR="00334247" w:rsidRPr="009403DD" w:rsidRDefault="00334247" w:rsidP="006207F8">
      <w:pPr>
        <w:pStyle w:val="ASEAdotlist"/>
        <w:spacing w:after="120"/>
        <w:ind w:left="714" w:hanging="357"/>
        <w:contextualSpacing w:val="0"/>
        <w:rPr>
          <w:rFonts w:asciiTheme="minorHAnsi" w:hAnsiTheme="minorHAnsi" w:cstheme="minorHAnsi"/>
        </w:rPr>
      </w:pPr>
      <w:r w:rsidRPr="009403DD">
        <w:rPr>
          <w:rFonts w:asciiTheme="minorHAnsi" w:hAnsiTheme="minorHAnsi" w:cstheme="minorHAnsi"/>
        </w:rPr>
        <w:t>Awareness</w:t>
      </w:r>
    </w:p>
    <w:p w:rsidR="00334247" w:rsidRPr="009403DD" w:rsidRDefault="00334247" w:rsidP="006207F8">
      <w:pPr>
        <w:pStyle w:val="ASEAdotlist"/>
        <w:spacing w:after="120"/>
        <w:ind w:left="714" w:hanging="357"/>
        <w:contextualSpacing w:val="0"/>
        <w:rPr>
          <w:rFonts w:asciiTheme="minorHAnsi" w:hAnsiTheme="minorHAnsi" w:cstheme="minorHAnsi"/>
        </w:rPr>
      </w:pPr>
      <w:r w:rsidRPr="009403DD">
        <w:rPr>
          <w:rFonts w:asciiTheme="minorHAnsi" w:hAnsiTheme="minorHAnsi" w:cstheme="minorHAnsi"/>
        </w:rPr>
        <w:t>Best Practice</w:t>
      </w:r>
    </w:p>
    <w:p w:rsidR="00334247" w:rsidRPr="009403DD" w:rsidRDefault="00334247" w:rsidP="006207F8">
      <w:pPr>
        <w:pStyle w:val="ASEAdotlist"/>
        <w:spacing w:after="120"/>
        <w:ind w:left="714" w:hanging="357"/>
        <w:contextualSpacing w:val="0"/>
        <w:rPr>
          <w:rFonts w:asciiTheme="minorHAnsi" w:hAnsiTheme="minorHAnsi" w:cstheme="minorHAnsi"/>
        </w:rPr>
      </w:pPr>
      <w:r w:rsidRPr="009403DD">
        <w:rPr>
          <w:rFonts w:asciiTheme="minorHAnsi" w:hAnsiTheme="minorHAnsi" w:cstheme="minorHAnsi"/>
        </w:rPr>
        <w:t>Identification</w:t>
      </w:r>
    </w:p>
    <w:p w:rsidR="00334247" w:rsidRPr="009403DD" w:rsidRDefault="00334247" w:rsidP="006207F8">
      <w:pPr>
        <w:pStyle w:val="ASEAdotlist"/>
        <w:spacing w:after="120"/>
        <w:ind w:left="714" w:hanging="357"/>
        <w:contextualSpacing w:val="0"/>
        <w:rPr>
          <w:rFonts w:asciiTheme="minorHAnsi" w:hAnsiTheme="minorHAnsi" w:cstheme="minorHAnsi"/>
        </w:rPr>
      </w:pPr>
      <w:r w:rsidRPr="009403DD">
        <w:rPr>
          <w:rFonts w:asciiTheme="minorHAnsi" w:hAnsiTheme="minorHAnsi" w:cstheme="minorHAnsi"/>
        </w:rPr>
        <w:t>Removal</w:t>
      </w:r>
    </w:p>
    <w:p w:rsidR="00334247" w:rsidRPr="009403DD" w:rsidRDefault="00334247" w:rsidP="006207F8">
      <w:pPr>
        <w:pStyle w:val="ASEAdotlist"/>
        <w:spacing w:after="120"/>
        <w:ind w:left="714" w:hanging="357"/>
        <w:contextualSpacing w:val="0"/>
        <w:rPr>
          <w:rFonts w:asciiTheme="minorHAnsi" w:hAnsiTheme="minorHAnsi" w:cstheme="minorHAnsi"/>
        </w:rPr>
      </w:pPr>
      <w:r w:rsidRPr="009403DD">
        <w:rPr>
          <w:rFonts w:asciiTheme="minorHAnsi" w:hAnsiTheme="minorHAnsi" w:cstheme="minorHAnsi"/>
        </w:rPr>
        <w:t>Research</w:t>
      </w:r>
      <w:r w:rsidR="002C7002">
        <w:rPr>
          <w:rFonts w:asciiTheme="minorHAnsi" w:hAnsiTheme="minorHAnsi" w:cstheme="minorHAnsi"/>
        </w:rPr>
        <w:t>,</w:t>
      </w:r>
      <w:r w:rsidR="0009124B">
        <w:rPr>
          <w:rFonts w:asciiTheme="minorHAnsi" w:hAnsiTheme="minorHAnsi" w:cstheme="minorHAnsi"/>
        </w:rPr>
        <w:t xml:space="preserve"> and</w:t>
      </w:r>
    </w:p>
    <w:p w:rsidR="00334247" w:rsidRDefault="00334247" w:rsidP="006207F8">
      <w:pPr>
        <w:pStyle w:val="ASEAdotlist"/>
        <w:spacing w:after="120"/>
        <w:ind w:left="714" w:hanging="357"/>
        <w:contextualSpacing w:val="0"/>
        <w:rPr>
          <w:rFonts w:asciiTheme="minorHAnsi" w:hAnsiTheme="minorHAnsi" w:cstheme="minorHAnsi"/>
        </w:rPr>
      </w:pPr>
      <w:r w:rsidRPr="009403DD">
        <w:rPr>
          <w:rFonts w:asciiTheme="minorHAnsi" w:hAnsiTheme="minorHAnsi" w:cstheme="minorHAnsi"/>
        </w:rPr>
        <w:t>International Leadership</w:t>
      </w:r>
      <w:r w:rsidR="0009124B">
        <w:rPr>
          <w:rFonts w:asciiTheme="minorHAnsi" w:hAnsiTheme="minorHAnsi" w:cstheme="minorHAnsi"/>
        </w:rPr>
        <w:t>.</w:t>
      </w:r>
      <w:r w:rsidRPr="009403DD">
        <w:rPr>
          <w:rFonts w:asciiTheme="minorHAnsi" w:hAnsiTheme="minorHAnsi" w:cstheme="minorHAnsi"/>
        </w:rPr>
        <w:t xml:space="preserve"> </w:t>
      </w:r>
    </w:p>
    <w:p w:rsidR="006207F8" w:rsidRPr="009403DD" w:rsidRDefault="006207F8" w:rsidP="006207F8">
      <w:pPr>
        <w:pStyle w:val="ASEAdotlist"/>
        <w:numPr>
          <w:ilvl w:val="0"/>
          <w:numId w:val="0"/>
        </w:numPr>
        <w:spacing w:after="120"/>
        <w:contextualSpacing w:val="0"/>
        <w:rPr>
          <w:rFonts w:asciiTheme="minorHAnsi" w:hAnsiTheme="minorHAnsi" w:cstheme="minorHAnsi"/>
        </w:rPr>
      </w:pPr>
    </w:p>
    <w:p w:rsidR="003930C1" w:rsidRDefault="00FD39D7" w:rsidP="000D1A36">
      <w:pPr>
        <w:pStyle w:val="ASEAHeading3"/>
      </w:pPr>
      <w:bookmarkStart w:id="16" w:name="_Toc419875708"/>
      <w:r>
        <w:t>Principles</w:t>
      </w:r>
      <w:bookmarkEnd w:id="16"/>
    </w:p>
    <w:p w:rsidR="00BC1FAB" w:rsidRPr="006207F8" w:rsidRDefault="00BC1FAB" w:rsidP="00BC1FAB">
      <w:pPr>
        <w:rPr>
          <w:rFonts w:cstheme="minorHAnsi"/>
        </w:rPr>
      </w:pPr>
      <w:r w:rsidRPr="00D115D2">
        <w:t xml:space="preserve">The principles outlined below </w:t>
      </w:r>
      <w:r w:rsidR="00D115D2" w:rsidRPr="00D115D2">
        <w:t xml:space="preserve">will guide how the work to </w:t>
      </w:r>
      <w:r w:rsidR="00FD39D7">
        <w:t>deliver</w:t>
      </w:r>
      <w:r w:rsidR="00D115D2" w:rsidRPr="00D115D2">
        <w:t xml:space="preserve"> the outcomes of the plans will be </w:t>
      </w:r>
      <w:r w:rsidR="00FD39D7">
        <w:t>ach</w:t>
      </w:r>
      <w:r w:rsidR="00D21562">
        <w:t>i</w:t>
      </w:r>
      <w:r w:rsidR="00FD39D7">
        <w:t>eved</w:t>
      </w:r>
      <w:r w:rsidR="00D115D2" w:rsidRPr="006207F8">
        <w:rPr>
          <w:rFonts w:cstheme="minorHAnsi"/>
        </w:rPr>
        <w:t>. The principles are:</w:t>
      </w:r>
      <w:r w:rsidRPr="006207F8">
        <w:rPr>
          <w:rFonts w:cstheme="minorHAnsi"/>
        </w:rPr>
        <w:t xml:space="preserve"> </w:t>
      </w:r>
    </w:p>
    <w:p w:rsidR="003930C1" w:rsidRPr="006207F8" w:rsidRDefault="00D115D2" w:rsidP="000530A2">
      <w:pPr>
        <w:pStyle w:val="ListParagraph"/>
        <w:numPr>
          <w:ilvl w:val="0"/>
          <w:numId w:val="31"/>
        </w:numPr>
        <w:spacing w:after="120"/>
        <w:ind w:left="714" w:hanging="357"/>
        <w:contextualSpacing w:val="0"/>
        <w:rPr>
          <w:rFonts w:asciiTheme="minorHAnsi" w:hAnsiTheme="minorHAnsi" w:cstheme="minorHAnsi"/>
          <w:sz w:val="22"/>
          <w:szCs w:val="22"/>
        </w:rPr>
      </w:pPr>
      <w:r w:rsidRPr="006207F8">
        <w:rPr>
          <w:rFonts w:asciiTheme="minorHAnsi" w:hAnsiTheme="minorHAnsi" w:cstheme="minorHAnsi"/>
          <w:b/>
          <w:sz w:val="22"/>
          <w:szCs w:val="22"/>
        </w:rPr>
        <w:t>P</w:t>
      </w:r>
      <w:r w:rsidR="003930C1" w:rsidRPr="006207F8">
        <w:rPr>
          <w:rFonts w:asciiTheme="minorHAnsi" w:hAnsiTheme="minorHAnsi" w:cstheme="minorHAnsi"/>
          <w:b/>
          <w:sz w:val="22"/>
          <w:szCs w:val="22"/>
        </w:rPr>
        <w:t>recaution</w:t>
      </w:r>
      <w:r w:rsidR="003930C1" w:rsidRPr="006207F8">
        <w:rPr>
          <w:rFonts w:asciiTheme="minorHAnsi" w:hAnsiTheme="minorHAnsi" w:cstheme="minorHAnsi"/>
          <w:sz w:val="22"/>
          <w:szCs w:val="22"/>
        </w:rPr>
        <w:t xml:space="preserve"> – a proactive and cautious approach </w:t>
      </w:r>
      <w:r w:rsidR="00FD39D7" w:rsidRPr="006207F8">
        <w:rPr>
          <w:rFonts w:asciiTheme="minorHAnsi" w:hAnsiTheme="minorHAnsi" w:cstheme="minorHAnsi"/>
          <w:sz w:val="22"/>
          <w:szCs w:val="22"/>
        </w:rPr>
        <w:t xml:space="preserve">should be taken </w:t>
      </w:r>
      <w:r w:rsidR="003930C1" w:rsidRPr="006207F8">
        <w:rPr>
          <w:rFonts w:asciiTheme="minorHAnsi" w:hAnsiTheme="minorHAnsi" w:cstheme="minorHAnsi"/>
          <w:sz w:val="22"/>
          <w:szCs w:val="22"/>
        </w:rPr>
        <w:t>to ensure there is no increase</w:t>
      </w:r>
      <w:r w:rsidR="00FD39D7" w:rsidRPr="006207F8">
        <w:rPr>
          <w:rFonts w:asciiTheme="minorHAnsi" w:hAnsiTheme="minorHAnsi" w:cstheme="minorHAnsi"/>
          <w:sz w:val="22"/>
          <w:szCs w:val="22"/>
        </w:rPr>
        <w:t>d</w:t>
      </w:r>
      <w:r w:rsidR="003930C1" w:rsidRPr="006207F8">
        <w:rPr>
          <w:rFonts w:asciiTheme="minorHAnsi" w:hAnsiTheme="minorHAnsi" w:cstheme="minorHAnsi"/>
          <w:sz w:val="22"/>
          <w:szCs w:val="22"/>
        </w:rPr>
        <w:t xml:space="preserve"> risk to the community in any activities to be implemented under the </w:t>
      </w:r>
      <w:r w:rsidR="00FD39D7" w:rsidRPr="006207F8">
        <w:rPr>
          <w:rFonts w:asciiTheme="minorHAnsi" w:hAnsiTheme="minorHAnsi" w:cstheme="minorHAnsi"/>
          <w:sz w:val="22"/>
          <w:szCs w:val="22"/>
        </w:rPr>
        <w:t>p</w:t>
      </w:r>
      <w:r w:rsidR="003930C1" w:rsidRPr="006207F8">
        <w:rPr>
          <w:rFonts w:asciiTheme="minorHAnsi" w:hAnsiTheme="minorHAnsi" w:cstheme="minorHAnsi"/>
          <w:sz w:val="22"/>
          <w:szCs w:val="22"/>
        </w:rPr>
        <w:t>lan</w:t>
      </w:r>
      <w:r w:rsidRPr="006207F8">
        <w:rPr>
          <w:rFonts w:asciiTheme="minorHAnsi" w:hAnsiTheme="minorHAnsi" w:cstheme="minorHAnsi"/>
          <w:sz w:val="22"/>
          <w:szCs w:val="22"/>
        </w:rPr>
        <w:t>.</w:t>
      </w:r>
    </w:p>
    <w:p w:rsidR="003930C1" w:rsidRPr="006207F8" w:rsidRDefault="00D115D2" w:rsidP="000530A2">
      <w:pPr>
        <w:pStyle w:val="ListParagraph"/>
        <w:numPr>
          <w:ilvl w:val="0"/>
          <w:numId w:val="31"/>
        </w:numPr>
        <w:spacing w:after="120"/>
        <w:ind w:left="714" w:hanging="357"/>
        <w:contextualSpacing w:val="0"/>
        <w:rPr>
          <w:rFonts w:asciiTheme="minorHAnsi" w:hAnsiTheme="minorHAnsi" w:cstheme="minorHAnsi"/>
          <w:sz w:val="22"/>
          <w:szCs w:val="22"/>
        </w:rPr>
      </w:pPr>
      <w:r w:rsidRPr="006207F8">
        <w:rPr>
          <w:rFonts w:asciiTheme="minorHAnsi" w:hAnsiTheme="minorHAnsi" w:cstheme="minorHAnsi"/>
          <w:b/>
          <w:sz w:val="22"/>
          <w:szCs w:val="22"/>
        </w:rPr>
        <w:t>Evidence-based</w:t>
      </w:r>
      <w:r w:rsidR="003930C1" w:rsidRPr="006207F8">
        <w:rPr>
          <w:rFonts w:asciiTheme="minorHAnsi" w:hAnsiTheme="minorHAnsi" w:cstheme="minorHAnsi"/>
          <w:b/>
          <w:sz w:val="22"/>
          <w:szCs w:val="22"/>
        </w:rPr>
        <w:t xml:space="preserve"> decision making</w:t>
      </w:r>
      <w:r w:rsidR="003930C1" w:rsidRPr="006207F8">
        <w:rPr>
          <w:rFonts w:asciiTheme="minorHAnsi" w:hAnsiTheme="minorHAnsi" w:cstheme="minorHAnsi"/>
          <w:sz w:val="22"/>
          <w:szCs w:val="22"/>
        </w:rPr>
        <w:t xml:space="preserve"> –</w:t>
      </w:r>
      <w:r w:rsidRPr="006207F8">
        <w:rPr>
          <w:rFonts w:asciiTheme="minorHAnsi" w:hAnsiTheme="minorHAnsi" w:cstheme="minorHAnsi"/>
          <w:sz w:val="22"/>
          <w:szCs w:val="22"/>
        </w:rPr>
        <w:t>d</w:t>
      </w:r>
      <w:r w:rsidR="003930C1" w:rsidRPr="006207F8">
        <w:rPr>
          <w:rFonts w:asciiTheme="minorHAnsi" w:hAnsiTheme="minorHAnsi" w:cstheme="minorHAnsi"/>
          <w:sz w:val="22"/>
          <w:szCs w:val="22"/>
        </w:rPr>
        <w:t xml:space="preserve">ecision making </w:t>
      </w:r>
      <w:r w:rsidRPr="006207F8">
        <w:rPr>
          <w:rFonts w:asciiTheme="minorHAnsi" w:hAnsiTheme="minorHAnsi" w:cstheme="minorHAnsi"/>
          <w:sz w:val="22"/>
          <w:szCs w:val="22"/>
        </w:rPr>
        <w:t xml:space="preserve">regarding asbestos management and awareness should be </w:t>
      </w:r>
      <w:r w:rsidR="003930C1" w:rsidRPr="006207F8">
        <w:rPr>
          <w:rFonts w:asciiTheme="minorHAnsi" w:hAnsiTheme="minorHAnsi" w:cstheme="minorHAnsi"/>
          <w:sz w:val="22"/>
          <w:szCs w:val="22"/>
        </w:rPr>
        <w:t xml:space="preserve">based on sound evidence and analysis from </w:t>
      </w:r>
      <w:r w:rsidR="00FD39D7" w:rsidRPr="006207F8">
        <w:rPr>
          <w:rFonts w:asciiTheme="minorHAnsi" w:hAnsiTheme="minorHAnsi" w:cstheme="minorHAnsi"/>
          <w:sz w:val="22"/>
          <w:szCs w:val="22"/>
        </w:rPr>
        <w:t xml:space="preserve">scientifically robust </w:t>
      </w:r>
      <w:r w:rsidR="003930C1" w:rsidRPr="006207F8">
        <w:rPr>
          <w:rFonts w:asciiTheme="minorHAnsi" w:hAnsiTheme="minorHAnsi" w:cstheme="minorHAnsi"/>
          <w:sz w:val="22"/>
          <w:szCs w:val="22"/>
        </w:rPr>
        <w:t>sources</w:t>
      </w:r>
      <w:r w:rsidRPr="006207F8">
        <w:rPr>
          <w:rFonts w:asciiTheme="minorHAnsi" w:hAnsiTheme="minorHAnsi" w:cstheme="minorHAnsi"/>
          <w:sz w:val="22"/>
          <w:szCs w:val="22"/>
        </w:rPr>
        <w:t xml:space="preserve">. </w:t>
      </w:r>
    </w:p>
    <w:p w:rsidR="003930C1" w:rsidRPr="006207F8" w:rsidRDefault="00D115D2" w:rsidP="000530A2">
      <w:pPr>
        <w:pStyle w:val="ListParagraph"/>
        <w:numPr>
          <w:ilvl w:val="0"/>
          <w:numId w:val="31"/>
        </w:numPr>
        <w:spacing w:after="120"/>
        <w:ind w:left="714" w:hanging="357"/>
        <w:contextualSpacing w:val="0"/>
        <w:rPr>
          <w:rFonts w:asciiTheme="minorHAnsi" w:hAnsiTheme="minorHAnsi" w:cstheme="minorHAnsi"/>
          <w:sz w:val="22"/>
          <w:szCs w:val="22"/>
        </w:rPr>
      </w:pPr>
      <w:r w:rsidRPr="006207F8">
        <w:rPr>
          <w:rFonts w:asciiTheme="minorHAnsi" w:hAnsiTheme="minorHAnsi" w:cstheme="minorHAnsi"/>
          <w:b/>
          <w:sz w:val="22"/>
          <w:szCs w:val="22"/>
        </w:rPr>
        <w:t>T</w:t>
      </w:r>
      <w:r w:rsidR="003930C1" w:rsidRPr="006207F8">
        <w:rPr>
          <w:rFonts w:asciiTheme="minorHAnsi" w:hAnsiTheme="minorHAnsi" w:cstheme="minorHAnsi"/>
          <w:b/>
          <w:sz w:val="22"/>
          <w:szCs w:val="22"/>
        </w:rPr>
        <w:t>ransparency</w:t>
      </w:r>
      <w:r w:rsidR="003930C1" w:rsidRPr="006207F8">
        <w:rPr>
          <w:rFonts w:asciiTheme="minorHAnsi" w:hAnsiTheme="minorHAnsi" w:cstheme="minorHAnsi"/>
          <w:sz w:val="22"/>
          <w:szCs w:val="22"/>
        </w:rPr>
        <w:t xml:space="preserve"> – activities </w:t>
      </w:r>
      <w:r w:rsidRPr="006207F8">
        <w:rPr>
          <w:rFonts w:asciiTheme="minorHAnsi" w:hAnsiTheme="minorHAnsi" w:cstheme="minorHAnsi"/>
          <w:sz w:val="22"/>
          <w:szCs w:val="22"/>
        </w:rPr>
        <w:t>will be</w:t>
      </w:r>
      <w:r w:rsidR="003930C1" w:rsidRPr="006207F8">
        <w:rPr>
          <w:rFonts w:asciiTheme="minorHAnsi" w:hAnsiTheme="minorHAnsi" w:cstheme="minorHAnsi"/>
          <w:sz w:val="22"/>
          <w:szCs w:val="22"/>
        </w:rPr>
        <w:t xml:space="preserve"> conducted in an open and transparent manner and all stakeholders</w:t>
      </w:r>
      <w:r w:rsidR="00B60896" w:rsidRPr="006207F8">
        <w:rPr>
          <w:rFonts w:asciiTheme="minorHAnsi" w:hAnsiTheme="minorHAnsi" w:cstheme="minorHAnsi"/>
          <w:sz w:val="22"/>
          <w:szCs w:val="22"/>
        </w:rPr>
        <w:t xml:space="preserve"> should </w:t>
      </w:r>
      <w:r w:rsidR="003930C1" w:rsidRPr="006207F8">
        <w:rPr>
          <w:rFonts w:asciiTheme="minorHAnsi" w:hAnsiTheme="minorHAnsi" w:cstheme="minorHAnsi"/>
          <w:sz w:val="22"/>
          <w:szCs w:val="22"/>
        </w:rPr>
        <w:t>have access to the information available</w:t>
      </w:r>
    </w:p>
    <w:p w:rsidR="003930C1" w:rsidRPr="006207F8" w:rsidRDefault="00D115D2" w:rsidP="000530A2">
      <w:pPr>
        <w:pStyle w:val="ListParagraph"/>
        <w:numPr>
          <w:ilvl w:val="0"/>
          <w:numId w:val="31"/>
        </w:numPr>
        <w:spacing w:after="120"/>
        <w:ind w:left="714" w:hanging="357"/>
        <w:contextualSpacing w:val="0"/>
        <w:rPr>
          <w:rFonts w:asciiTheme="minorHAnsi" w:hAnsiTheme="minorHAnsi" w:cstheme="minorHAnsi"/>
          <w:sz w:val="22"/>
          <w:szCs w:val="22"/>
        </w:rPr>
      </w:pPr>
      <w:r w:rsidRPr="006207F8">
        <w:rPr>
          <w:rFonts w:asciiTheme="minorHAnsi" w:hAnsiTheme="minorHAnsi" w:cstheme="minorHAnsi"/>
          <w:b/>
          <w:sz w:val="22"/>
          <w:szCs w:val="22"/>
        </w:rPr>
        <w:t>P</w:t>
      </w:r>
      <w:r w:rsidR="003930C1" w:rsidRPr="006207F8">
        <w:rPr>
          <w:rFonts w:asciiTheme="minorHAnsi" w:hAnsiTheme="minorHAnsi" w:cstheme="minorHAnsi"/>
          <w:b/>
          <w:sz w:val="22"/>
          <w:szCs w:val="22"/>
        </w:rPr>
        <w:t>ublic participation</w:t>
      </w:r>
      <w:r w:rsidR="003930C1" w:rsidRPr="006207F8">
        <w:rPr>
          <w:rFonts w:asciiTheme="minorHAnsi" w:hAnsiTheme="minorHAnsi" w:cstheme="minorHAnsi"/>
          <w:sz w:val="22"/>
          <w:szCs w:val="22"/>
        </w:rPr>
        <w:t xml:space="preserve"> –</w:t>
      </w:r>
      <w:r w:rsidR="00B60896" w:rsidRPr="006207F8">
        <w:rPr>
          <w:rFonts w:asciiTheme="minorHAnsi" w:hAnsiTheme="minorHAnsi" w:cstheme="minorHAnsi"/>
          <w:sz w:val="22"/>
          <w:szCs w:val="22"/>
        </w:rPr>
        <w:t xml:space="preserve">the risks of exposure to </w:t>
      </w:r>
      <w:r w:rsidRPr="006207F8">
        <w:rPr>
          <w:rFonts w:asciiTheme="minorHAnsi" w:hAnsiTheme="minorHAnsi" w:cstheme="minorHAnsi"/>
          <w:sz w:val="22"/>
          <w:szCs w:val="22"/>
        </w:rPr>
        <w:t xml:space="preserve">asbestos </w:t>
      </w:r>
      <w:r w:rsidR="00B60896" w:rsidRPr="006207F8">
        <w:rPr>
          <w:rFonts w:asciiTheme="minorHAnsi" w:hAnsiTheme="minorHAnsi" w:cstheme="minorHAnsi"/>
          <w:sz w:val="22"/>
          <w:szCs w:val="22"/>
        </w:rPr>
        <w:t xml:space="preserve">is a community issue </w:t>
      </w:r>
      <w:r w:rsidRPr="006207F8">
        <w:rPr>
          <w:rFonts w:asciiTheme="minorHAnsi" w:hAnsiTheme="minorHAnsi" w:cstheme="minorHAnsi"/>
          <w:sz w:val="22"/>
          <w:szCs w:val="22"/>
        </w:rPr>
        <w:t>and</w:t>
      </w:r>
      <w:r w:rsidR="003930C1" w:rsidRPr="006207F8">
        <w:rPr>
          <w:rFonts w:asciiTheme="minorHAnsi" w:hAnsiTheme="minorHAnsi" w:cstheme="minorHAnsi"/>
          <w:sz w:val="22"/>
          <w:szCs w:val="22"/>
        </w:rPr>
        <w:t xml:space="preserve"> consideration </w:t>
      </w:r>
      <w:r w:rsidR="00B60896" w:rsidRPr="006207F8">
        <w:rPr>
          <w:rFonts w:asciiTheme="minorHAnsi" w:hAnsiTheme="minorHAnsi" w:cstheme="minorHAnsi"/>
          <w:sz w:val="22"/>
          <w:szCs w:val="22"/>
        </w:rPr>
        <w:t>needs to be</w:t>
      </w:r>
      <w:r w:rsidR="003930C1" w:rsidRPr="006207F8">
        <w:rPr>
          <w:rFonts w:asciiTheme="minorHAnsi" w:hAnsiTheme="minorHAnsi" w:cstheme="minorHAnsi"/>
          <w:sz w:val="22"/>
          <w:szCs w:val="22"/>
        </w:rPr>
        <w:t xml:space="preserve"> given to the interests and concerns of all Australians</w:t>
      </w:r>
      <w:r w:rsidRPr="006207F8">
        <w:rPr>
          <w:rFonts w:asciiTheme="minorHAnsi" w:hAnsiTheme="minorHAnsi" w:cstheme="minorHAnsi"/>
          <w:sz w:val="22"/>
          <w:szCs w:val="22"/>
        </w:rPr>
        <w:t>.</w:t>
      </w:r>
    </w:p>
    <w:p w:rsidR="00E460AF" w:rsidRPr="006207F8" w:rsidRDefault="00D115D2" w:rsidP="000530A2">
      <w:pPr>
        <w:pStyle w:val="ListParagraph"/>
        <w:numPr>
          <w:ilvl w:val="0"/>
          <w:numId w:val="31"/>
        </w:numPr>
        <w:spacing w:after="120"/>
        <w:ind w:left="714" w:hanging="357"/>
        <w:contextualSpacing w:val="0"/>
        <w:rPr>
          <w:rFonts w:asciiTheme="minorHAnsi" w:hAnsiTheme="minorHAnsi" w:cstheme="minorHAnsi"/>
          <w:sz w:val="22"/>
          <w:szCs w:val="22"/>
        </w:rPr>
      </w:pPr>
      <w:r w:rsidRPr="006207F8">
        <w:rPr>
          <w:rFonts w:asciiTheme="minorHAnsi" w:hAnsiTheme="minorHAnsi" w:cstheme="minorHAnsi"/>
          <w:b/>
          <w:sz w:val="22"/>
          <w:szCs w:val="22"/>
        </w:rPr>
        <w:t>Collaboration</w:t>
      </w:r>
      <w:r w:rsidR="003930C1" w:rsidRPr="006207F8">
        <w:rPr>
          <w:rFonts w:asciiTheme="minorHAnsi" w:hAnsiTheme="minorHAnsi" w:cstheme="minorHAnsi"/>
          <w:sz w:val="22"/>
          <w:szCs w:val="22"/>
        </w:rPr>
        <w:t xml:space="preserve"> – with </w:t>
      </w:r>
      <w:r w:rsidRPr="006207F8">
        <w:rPr>
          <w:rFonts w:asciiTheme="minorHAnsi" w:hAnsiTheme="minorHAnsi" w:cstheme="minorHAnsi"/>
          <w:sz w:val="22"/>
          <w:szCs w:val="22"/>
        </w:rPr>
        <w:t>management</w:t>
      </w:r>
      <w:r w:rsidR="003930C1" w:rsidRPr="006207F8">
        <w:rPr>
          <w:rFonts w:asciiTheme="minorHAnsi" w:hAnsiTheme="minorHAnsi" w:cstheme="minorHAnsi"/>
          <w:sz w:val="22"/>
          <w:szCs w:val="22"/>
        </w:rPr>
        <w:t xml:space="preserve"> of asbestos </w:t>
      </w:r>
      <w:r w:rsidR="00B60896" w:rsidRPr="006207F8">
        <w:rPr>
          <w:rFonts w:asciiTheme="minorHAnsi" w:hAnsiTheme="minorHAnsi" w:cstheme="minorHAnsi"/>
          <w:sz w:val="22"/>
          <w:szCs w:val="22"/>
        </w:rPr>
        <w:t xml:space="preserve">involving </w:t>
      </w:r>
      <w:r w:rsidR="003930C1" w:rsidRPr="006207F8">
        <w:rPr>
          <w:rFonts w:asciiTheme="minorHAnsi" w:hAnsiTheme="minorHAnsi" w:cstheme="minorHAnsi"/>
          <w:sz w:val="22"/>
          <w:szCs w:val="22"/>
        </w:rPr>
        <w:t>all tiers of government, activities must be planned and delivered through effective coordination between agencies</w:t>
      </w:r>
      <w:r w:rsidR="00B60896" w:rsidRPr="006207F8">
        <w:rPr>
          <w:rFonts w:asciiTheme="minorHAnsi" w:hAnsiTheme="minorHAnsi" w:cstheme="minorHAnsi"/>
          <w:sz w:val="22"/>
          <w:szCs w:val="22"/>
        </w:rPr>
        <w:t xml:space="preserve"> and governments</w:t>
      </w:r>
      <w:r w:rsidR="008C62A8" w:rsidRPr="006207F8">
        <w:rPr>
          <w:rFonts w:asciiTheme="minorHAnsi" w:hAnsiTheme="minorHAnsi" w:cstheme="minorHAnsi"/>
          <w:sz w:val="22"/>
          <w:szCs w:val="22"/>
        </w:rPr>
        <w:t>.</w:t>
      </w:r>
    </w:p>
    <w:p w:rsidR="00E460AF" w:rsidRPr="006207F8" w:rsidRDefault="00E460AF" w:rsidP="00E460AF">
      <w:pPr>
        <w:spacing w:after="0" w:line="240" w:lineRule="auto"/>
        <w:rPr>
          <w:rFonts w:cstheme="minorHAnsi"/>
        </w:rPr>
      </w:pPr>
    </w:p>
    <w:p w:rsidR="00F1373A" w:rsidRDefault="00F1373A">
      <w:pPr>
        <w:spacing w:before="0" w:after="0" w:line="240" w:lineRule="auto"/>
        <w:rPr>
          <w:rFonts w:asciiTheme="majorHAnsi" w:eastAsiaTheme="majorEastAsia" w:hAnsiTheme="majorHAnsi" w:cstheme="minorHAnsi"/>
          <w:bCs/>
          <w:color w:val="7030A0"/>
          <w:sz w:val="32"/>
          <w:szCs w:val="32"/>
          <w:lang w:val="en-US" w:eastAsia="en-AU"/>
        </w:rPr>
      </w:pPr>
      <w:r>
        <w:rPr>
          <w:lang w:val="en-US"/>
        </w:rPr>
        <w:br w:type="page"/>
      </w:r>
    </w:p>
    <w:p w:rsidR="00334247" w:rsidRPr="00E460AF" w:rsidRDefault="00334247" w:rsidP="00E460AF">
      <w:pPr>
        <w:pStyle w:val="ASEAHeading2"/>
      </w:pPr>
      <w:bookmarkStart w:id="17" w:name="_Toc419875709"/>
      <w:r w:rsidRPr="00E460AF">
        <w:rPr>
          <w:lang w:val="en-US"/>
        </w:rPr>
        <w:lastRenderedPageBreak/>
        <w:t>How to tackle the task</w:t>
      </w:r>
      <w:bookmarkEnd w:id="17"/>
    </w:p>
    <w:p w:rsidR="00F1373A" w:rsidRDefault="00F1373A" w:rsidP="00F1373A">
      <w:pPr>
        <w:pStyle w:val="ASEANormaltext"/>
      </w:pPr>
      <w:r>
        <w:t xml:space="preserve">The Australian community indicated a national strategic plan should aspire to reduce and eliminate further asbestos-related disease in submissions made to the </w:t>
      </w:r>
      <w:r w:rsidRPr="00F1373A">
        <w:rPr>
          <w:i/>
          <w:iCs/>
        </w:rPr>
        <w:t>Asbestos Management Review</w:t>
      </w:r>
      <w:r>
        <w:rPr>
          <w:rFonts w:ascii="MyriadPro-LightIt" w:hAnsi="MyriadPro-LightIt" w:cs="MyriadPro-LightIt"/>
          <w:i/>
          <w:iCs/>
        </w:rPr>
        <w:t xml:space="preserve"> </w:t>
      </w:r>
      <w:r>
        <w:t>(AMR). To achieve this, the AMR recommended the use of an aspirational aim to eliminate the risks of asbestos from government and commercial structures by 2030. This date was intended to be aspirational and will not be used as a final deadline but as a way to test objectives and timelines to measure progress to reduce and ultimately eliminate asbestos-related diseases in Australia.</w:t>
      </w:r>
    </w:p>
    <w:p w:rsidR="00F1373A" w:rsidRDefault="00F1373A" w:rsidP="00F1373A">
      <w:pPr>
        <w:pStyle w:val="ASEANormaltext"/>
      </w:pPr>
      <w:r>
        <w:t>The plan takes a phased approach, pursuing shorter term targets that align with the overarching vision of the plan to eliminate asbestos-related disease in Australia.</w:t>
      </w:r>
    </w:p>
    <w:p w:rsidR="00F1373A" w:rsidRDefault="00F1373A" w:rsidP="00F1373A">
      <w:pPr>
        <w:pStyle w:val="ASEAHeading3"/>
      </w:pPr>
      <w:bookmarkStart w:id="18" w:name="_Toc419875710"/>
      <w:r>
        <w:t>Overview of phased planning</w:t>
      </w:r>
      <w:bookmarkEnd w:id="18"/>
    </w:p>
    <w:p w:rsidR="00F1373A" w:rsidRDefault="00F1373A" w:rsidP="00F1373A">
      <w:pPr>
        <w:pStyle w:val="ASEANormaltext"/>
      </w:pPr>
      <w:r>
        <w:t>This plan is part of a phased strategy for asbestos management and awareness that will encompass three stages. Previous work undertaken by both the AMR and the Office of Asbestos Safety (OAS) shows there is limited information and data available regarding the location and condition of asbestos in Australia. Information gathered in the first phase will inform the goals to be pursued in the second and third phases to achieve the aim of reducing the risk of exposure to asbestos fibres and eliminate asbestos-related disease. Accordingly, information obtained in the first phase may result in a shift in focus in relation to the second and third phase aims and outcomes.</w:t>
      </w:r>
    </w:p>
    <w:p w:rsidR="00F1373A" w:rsidRPr="00F1373A" w:rsidRDefault="00F1373A" w:rsidP="00F1373A">
      <w:pPr>
        <w:pStyle w:val="ASEAHeading3"/>
      </w:pPr>
      <w:bookmarkStart w:id="19" w:name="_Toc419875711"/>
      <w:proofErr w:type="gramStart"/>
      <w:r w:rsidRPr="00F1373A">
        <w:t>Phase</w:t>
      </w:r>
      <w:proofErr w:type="gramEnd"/>
      <w:r w:rsidRPr="00F1373A">
        <w:t xml:space="preserve"> one of the plan: 2014-18</w:t>
      </w:r>
      <w:bookmarkEnd w:id="19"/>
    </w:p>
    <w:p w:rsidR="00F1373A" w:rsidRDefault="00F1373A" w:rsidP="00F1373A">
      <w:pPr>
        <w:pStyle w:val="ASEANormaltext"/>
      </w:pPr>
      <w:r>
        <w:t>The plan will continue to support the existing risk management of asbestos and complement this by identifying evidence and information to reduce risks. Phase one will undertake work on areas where there is a widespread consensus. It will incorporate research, projects and testing of approaches to gather the evidence, supporting tools, and systems to identify options that reduce the risks posed by asbestos in the built environment.</w:t>
      </w:r>
    </w:p>
    <w:p w:rsidR="00F1373A" w:rsidRPr="009403DD" w:rsidRDefault="00F1373A" w:rsidP="00F1373A">
      <w:pPr>
        <w:pStyle w:val="ASEAHeading3"/>
      </w:pPr>
      <w:bookmarkStart w:id="20" w:name="_Toc419875712"/>
      <w:r w:rsidRPr="009403DD">
        <w:t xml:space="preserve">Later phases of the </w:t>
      </w:r>
      <w:r>
        <w:t>P</w:t>
      </w:r>
      <w:r w:rsidRPr="009403DD">
        <w:t>lan</w:t>
      </w:r>
      <w:bookmarkEnd w:id="20"/>
    </w:p>
    <w:p w:rsidR="00F1373A" w:rsidRDefault="00F1373A" w:rsidP="00F1373A">
      <w:pPr>
        <w:pStyle w:val="ASEANormaltext"/>
      </w:pPr>
      <w:r>
        <w:t>Following this plan, further phases will be developed that will continue to work towards the goal of eliminating asbestos-related disease in Australia. Phase two will apply the knowledge and information developed in the first phase to inform goals that can be achieved. It is expected that this testing will focus on a number of different types of structures in a variety of locations to identify any unique challenges that may need to be addressed to support the safe management and removal of ageing ACM. This will also examine the effectiveness of relevant frameworks such as public health, planning, work health and safety and the environment to identify potential improvement opportunities for consideration to prevent exposure to asbestos and eliminate asbestos-related disease in Australia.</w:t>
      </w:r>
    </w:p>
    <w:p w:rsidR="00F1373A" w:rsidRDefault="00F1373A" w:rsidP="00F1373A">
      <w:pPr>
        <w:pStyle w:val="ASEANormaltext"/>
      </w:pPr>
      <w:r>
        <w:t>By phase three, a practical approach will be identified to address the ongoing risks posed by the remaining ACM in the built environment, and to support the removal of all remaining asbestos in poor condition or likely to pose a risk so far as is reasonably practicable.</w:t>
      </w:r>
    </w:p>
    <w:p w:rsidR="00F1373A" w:rsidRDefault="00F1373A">
      <w:pPr>
        <w:rPr>
          <w:rFonts w:cstheme="minorHAnsi"/>
        </w:rPr>
      </w:pPr>
    </w:p>
    <w:p w:rsidR="00D32471" w:rsidRDefault="00D32471">
      <w:pPr>
        <w:spacing w:before="0" w:after="0" w:line="240" w:lineRule="auto"/>
        <w:rPr>
          <w:rFonts w:asciiTheme="majorHAnsi" w:eastAsia="Times New Roman" w:hAnsiTheme="majorHAnsi" w:cs="Times New Roman"/>
          <w:b/>
          <w:color w:val="542785"/>
          <w:sz w:val="24"/>
          <w:szCs w:val="24"/>
          <w:lang w:eastAsia="en-AU"/>
        </w:rPr>
      </w:pPr>
      <w:r>
        <w:br w:type="page"/>
      </w:r>
    </w:p>
    <w:p w:rsidR="00F1373A" w:rsidRDefault="00F1373A" w:rsidP="00F1373A">
      <w:pPr>
        <w:pStyle w:val="ASEAHeading3"/>
      </w:pPr>
      <w:bookmarkStart w:id="21" w:name="_Toc419875713"/>
      <w:r>
        <w:lastRenderedPageBreak/>
        <w:t>Working with governments</w:t>
      </w:r>
      <w:bookmarkEnd w:id="21"/>
    </w:p>
    <w:p w:rsidR="00F1373A" w:rsidRDefault="00F1373A" w:rsidP="00F1373A">
      <w:pPr>
        <w:pStyle w:val="ASEANormaltext"/>
      </w:pPr>
      <w:r>
        <w:t>It is important that all levels of government work together and take an active role in the awareness, management and ultimate eradication of asbestos to reduce the incidence of asbestos-related disease.</w:t>
      </w:r>
    </w:p>
    <w:p w:rsidR="00F1373A" w:rsidRDefault="00F1373A" w:rsidP="00F1373A">
      <w:pPr>
        <w:pStyle w:val="ASEANormaltext"/>
      </w:pPr>
      <w:r>
        <w:t>To achieve this, the plan promotes working in partnership with the relevant Australian, state and</w:t>
      </w:r>
      <w:r w:rsidR="00D32471">
        <w:t xml:space="preserve"> </w:t>
      </w:r>
      <w:r>
        <w:t>territory government agencies and local</w:t>
      </w:r>
      <w:r w:rsidR="00D32471">
        <w:t xml:space="preserve"> </w:t>
      </w:r>
      <w:r>
        <w:t>government. Government stakeholders will also</w:t>
      </w:r>
      <w:r w:rsidR="00D32471">
        <w:t xml:space="preserve"> </w:t>
      </w:r>
      <w:r>
        <w:t>provide ongoing input into the implementation</w:t>
      </w:r>
      <w:r w:rsidR="00D32471">
        <w:t xml:space="preserve"> </w:t>
      </w:r>
      <w:r>
        <w:t>of the plan and development of future phases.</w:t>
      </w:r>
    </w:p>
    <w:p w:rsidR="00D32471" w:rsidRDefault="00D32471" w:rsidP="00F1373A">
      <w:pPr>
        <w:pStyle w:val="ASEANormaltext"/>
      </w:pPr>
    </w:p>
    <w:p w:rsidR="00F1373A" w:rsidRDefault="00F1373A" w:rsidP="00D32471">
      <w:pPr>
        <w:pStyle w:val="ASEAHeading3"/>
      </w:pPr>
      <w:bookmarkStart w:id="22" w:name="_Toc419875714"/>
      <w:r>
        <w:t>Working with stakeholders</w:t>
      </w:r>
      <w:bookmarkEnd w:id="22"/>
    </w:p>
    <w:p w:rsidR="00F1373A" w:rsidRDefault="00F1373A" w:rsidP="00F1373A">
      <w:pPr>
        <w:pStyle w:val="ASEANormaltext"/>
      </w:pPr>
      <w:r>
        <w:t>In addition to government, the safe management</w:t>
      </w:r>
      <w:r w:rsidR="00D32471">
        <w:t xml:space="preserve"> </w:t>
      </w:r>
      <w:r>
        <w:t>of asbestos involves a diverse group, including,</w:t>
      </w:r>
      <w:r w:rsidR="00D32471">
        <w:t xml:space="preserve"> </w:t>
      </w:r>
      <w:r>
        <w:t>researchers, industry, employer groups, employee</w:t>
      </w:r>
      <w:r w:rsidR="00D32471">
        <w:t xml:space="preserve"> </w:t>
      </w:r>
      <w:r>
        <w:t>representatives, not-for-profit organisations, and</w:t>
      </w:r>
      <w:r w:rsidR="00D32471">
        <w:t xml:space="preserve"> </w:t>
      </w:r>
      <w:r>
        <w:t>public health bodies. To ensure that the</w:t>
      </w:r>
      <w:r w:rsidR="00D32471">
        <w:t xml:space="preserve"> </w:t>
      </w:r>
      <w:r>
        <w:t>community’s concerns are heard and addressed,</w:t>
      </w:r>
      <w:r w:rsidR="00D32471">
        <w:t xml:space="preserve"> </w:t>
      </w:r>
      <w:r>
        <w:t>the Asbestos Safety and Eradication Agency will</w:t>
      </w:r>
      <w:r w:rsidR="00D32471">
        <w:t xml:space="preserve"> </w:t>
      </w:r>
      <w:r>
        <w:t>work in partnership with all stakeholders to ensure</w:t>
      </w:r>
      <w:r w:rsidR="00D32471">
        <w:t xml:space="preserve"> </w:t>
      </w:r>
      <w:r>
        <w:t>the priority areas of the plan reflect the needs of</w:t>
      </w:r>
      <w:r w:rsidR="00D32471">
        <w:t xml:space="preserve"> </w:t>
      </w:r>
      <w:r>
        <w:t>the community.</w:t>
      </w:r>
    </w:p>
    <w:p w:rsidR="00F1373A" w:rsidRPr="009403DD" w:rsidRDefault="00F1373A" w:rsidP="00F1373A">
      <w:pPr>
        <w:pStyle w:val="ASEANormaltext"/>
      </w:pPr>
      <w:r>
        <w:t>The plan is not intended to be a static document.</w:t>
      </w:r>
      <w:r w:rsidR="00D32471">
        <w:t xml:space="preserve"> </w:t>
      </w:r>
      <w:r>
        <w:t>In the ongoing development of the plan, the</w:t>
      </w:r>
      <w:r w:rsidR="00D32471">
        <w:t xml:space="preserve"> </w:t>
      </w:r>
      <w:r>
        <w:t>agency will facilitate a whole of community</w:t>
      </w:r>
      <w:r w:rsidR="00D32471">
        <w:t xml:space="preserve"> </w:t>
      </w:r>
      <w:r>
        <w:t>risk-based approach that addresses public concerns</w:t>
      </w:r>
      <w:r w:rsidR="00D32471">
        <w:t xml:space="preserve"> </w:t>
      </w:r>
      <w:r>
        <w:t>about asbestos. As this work evolves, so too will</w:t>
      </w:r>
      <w:r w:rsidR="00D32471">
        <w:t xml:space="preserve"> </w:t>
      </w:r>
      <w:r>
        <w:t>the plan.</w:t>
      </w:r>
    </w:p>
    <w:p w:rsidR="00F1373A" w:rsidRPr="009403DD" w:rsidRDefault="00F1373A">
      <w:pPr>
        <w:rPr>
          <w:rFonts w:cstheme="minorHAnsi"/>
        </w:rPr>
      </w:pPr>
    </w:p>
    <w:p w:rsidR="00334247" w:rsidRPr="009403DD" w:rsidRDefault="005C4C00" w:rsidP="00F1373A">
      <w:pPr>
        <w:spacing w:after="0" w:line="240" w:lineRule="auto"/>
        <w:rPr>
          <w:rFonts w:cstheme="minorHAnsi"/>
        </w:rPr>
      </w:pPr>
      <w:r w:rsidRPr="009403DD">
        <w:rPr>
          <w:rFonts w:cstheme="minorHAnsi"/>
          <w:lang w:val="en-US" w:eastAsia="ja-JP"/>
        </w:rPr>
        <w:br w:type="page"/>
      </w:r>
    </w:p>
    <w:p w:rsidR="00334247" w:rsidRPr="003C4998" w:rsidRDefault="00334247" w:rsidP="003C4998">
      <w:pPr>
        <w:pStyle w:val="ASEAHeading1"/>
      </w:pPr>
      <w:bookmarkStart w:id="23" w:name="_Toc419875715"/>
      <w:r w:rsidRPr="003C4998">
        <w:lastRenderedPageBreak/>
        <w:t>Strategies</w:t>
      </w:r>
      <w:bookmarkEnd w:id="23"/>
    </w:p>
    <w:p w:rsidR="00334247" w:rsidRPr="00F86127" w:rsidRDefault="00334247" w:rsidP="00F86127">
      <w:pPr>
        <w:pStyle w:val="ASEAHeading2"/>
      </w:pPr>
      <w:bookmarkStart w:id="24" w:name="_Toc419875716"/>
      <w:r w:rsidRPr="00F86127">
        <w:t>Strategy one: Awareness</w:t>
      </w:r>
      <w:bookmarkEnd w:id="24"/>
    </w:p>
    <w:p w:rsidR="00334247" w:rsidRPr="009403DD" w:rsidRDefault="00334247" w:rsidP="003930C1">
      <w:pPr>
        <w:spacing w:line="240" w:lineRule="auto"/>
        <w:rPr>
          <w:rFonts w:cstheme="minorHAnsi"/>
        </w:rPr>
      </w:pPr>
      <w:r w:rsidRPr="009403DD">
        <w:rPr>
          <w:rFonts w:cstheme="minorHAnsi"/>
        </w:rPr>
        <w:t xml:space="preserve">Many different government and community bodies </w:t>
      </w:r>
      <w:r w:rsidR="00B4557C" w:rsidRPr="009403DD">
        <w:rPr>
          <w:rFonts w:cstheme="minorHAnsi"/>
        </w:rPr>
        <w:t xml:space="preserve">have a role </w:t>
      </w:r>
      <w:r w:rsidR="003C4998">
        <w:rPr>
          <w:rFonts w:cstheme="minorHAnsi"/>
        </w:rPr>
        <w:t>in</w:t>
      </w:r>
      <w:r w:rsidRPr="009403DD">
        <w:rPr>
          <w:rFonts w:cstheme="minorHAnsi"/>
        </w:rPr>
        <w:t xml:space="preserve"> increas</w:t>
      </w:r>
      <w:r w:rsidR="003C4998">
        <w:rPr>
          <w:rFonts w:cstheme="minorHAnsi"/>
        </w:rPr>
        <w:t xml:space="preserve">ing the </w:t>
      </w:r>
      <w:r w:rsidRPr="009403DD">
        <w:rPr>
          <w:rFonts w:cstheme="minorHAnsi"/>
        </w:rPr>
        <w:t xml:space="preserve">public awareness of the dangers </w:t>
      </w:r>
      <w:r w:rsidR="003C4998">
        <w:rPr>
          <w:rFonts w:cstheme="minorHAnsi"/>
        </w:rPr>
        <w:t xml:space="preserve">of asbestos </w:t>
      </w:r>
      <w:r w:rsidRPr="009403DD">
        <w:rPr>
          <w:rFonts w:cstheme="minorHAnsi"/>
        </w:rPr>
        <w:t>expos</w:t>
      </w:r>
      <w:r w:rsidR="003C4998">
        <w:rPr>
          <w:rFonts w:cstheme="minorHAnsi"/>
        </w:rPr>
        <w:t>ur</w:t>
      </w:r>
      <w:r w:rsidRPr="009403DD">
        <w:rPr>
          <w:rFonts w:cstheme="minorHAnsi"/>
        </w:rPr>
        <w:t xml:space="preserve">e. </w:t>
      </w:r>
      <w:r w:rsidR="003C4998">
        <w:rPr>
          <w:rFonts w:cstheme="minorHAnsi"/>
        </w:rPr>
        <w:t>T</w:t>
      </w:r>
      <w:r w:rsidR="00B4557C" w:rsidRPr="009403DD">
        <w:rPr>
          <w:rFonts w:cstheme="minorHAnsi"/>
        </w:rPr>
        <w:t xml:space="preserve">he </w:t>
      </w:r>
      <w:r w:rsidRPr="009403DD">
        <w:rPr>
          <w:rFonts w:cstheme="minorHAnsi"/>
        </w:rPr>
        <w:t xml:space="preserve">effectiveness </w:t>
      </w:r>
      <w:r w:rsidR="00B4557C" w:rsidRPr="009403DD">
        <w:rPr>
          <w:rFonts w:cstheme="minorHAnsi"/>
        </w:rPr>
        <w:t>of these</w:t>
      </w:r>
      <w:r w:rsidRPr="009403DD">
        <w:rPr>
          <w:rFonts w:cstheme="minorHAnsi"/>
        </w:rPr>
        <w:t xml:space="preserve"> efforts</w:t>
      </w:r>
      <w:r w:rsidR="00B4557C" w:rsidRPr="009403DD">
        <w:rPr>
          <w:rFonts w:cstheme="minorHAnsi"/>
        </w:rPr>
        <w:t xml:space="preserve"> can be improved </w:t>
      </w:r>
      <w:r w:rsidR="003C4998">
        <w:rPr>
          <w:rFonts w:cstheme="minorHAnsi"/>
        </w:rPr>
        <w:t xml:space="preserve">through national coordination </w:t>
      </w:r>
      <w:r w:rsidR="00B4557C" w:rsidRPr="009403DD">
        <w:rPr>
          <w:rFonts w:cstheme="minorHAnsi"/>
        </w:rPr>
        <w:t>and targeted</w:t>
      </w:r>
      <w:r w:rsidRPr="009403DD">
        <w:rPr>
          <w:rFonts w:cstheme="minorHAnsi"/>
        </w:rPr>
        <w:t xml:space="preserve"> </w:t>
      </w:r>
      <w:r w:rsidR="00B4557C" w:rsidRPr="009403DD">
        <w:rPr>
          <w:rFonts w:cstheme="minorHAnsi"/>
        </w:rPr>
        <w:t xml:space="preserve">to areas of need. </w:t>
      </w:r>
    </w:p>
    <w:tbl>
      <w:tblPr>
        <w:tblStyle w:val="TableGrid"/>
        <w:tblW w:w="0" w:type="auto"/>
        <w:tblLook w:val="04A0" w:firstRow="1" w:lastRow="0" w:firstColumn="1" w:lastColumn="0" w:noHBand="0" w:noVBand="1"/>
      </w:tblPr>
      <w:tblGrid>
        <w:gridCol w:w="4503"/>
        <w:gridCol w:w="4536"/>
      </w:tblGrid>
      <w:tr w:rsidR="003930C1" w:rsidRPr="009403DD" w:rsidTr="009A0C4A">
        <w:tc>
          <w:tcPr>
            <w:tcW w:w="9039" w:type="dxa"/>
            <w:gridSpan w:val="2"/>
          </w:tcPr>
          <w:p w:rsidR="003930C1" w:rsidRPr="009403DD" w:rsidRDefault="003930C1" w:rsidP="003C4998">
            <w:pPr>
              <w:spacing w:line="240" w:lineRule="auto"/>
              <w:rPr>
                <w:rFonts w:cstheme="minorHAnsi"/>
              </w:rPr>
            </w:pPr>
            <w:r w:rsidRPr="00BC7A47">
              <w:rPr>
                <w:rFonts w:cstheme="minorHAnsi"/>
                <w:b/>
              </w:rPr>
              <w:t>Goal:</w:t>
            </w:r>
            <w:r w:rsidRPr="009403DD">
              <w:rPr>
                <w:rFonts w:cstheme="minorHAnsi"/>
              </w:rPr>
              <w:t xml:space="preserve"> Increase public awareness of the health </w:t>
            </w:r>
            <w:r w:rsidR="003C4998">
              <w:rPr>
                <w:rFonts w:cstheme="minorHAnsi"/>
              </w:rPr>
              <w:t>risks</w:t>
            </w:r>
            <w:r w:rsidRPr="009403DD">
              <w:rPr>
                <w:rFonts w:cstheme="minorHAnsi"/>
              </w:rPr>
              <w:t xml:space="preserve"> posed by working with or being exposed to asbestos. </w:t>
            </w:r>
          </w:p>
        </w:tc>
      </w:tr>
      <w:tr w:rsidR="003930C1" w:rsidRPr="009403DD" w:rsidTr="009A0C4A">
        <w:tc>
          <w:tcPr>
            <w:tcW w:w="4503" w:type="dxa"/>
          </w:tcPr>
          <w:p w:rsidR="003930C1" w:rsidRPr="00BC7A47" w:rsidRDefault="003930C1" w:rsidP="003930C1">
            <w:pPr>
              <w:spacing w:line="240" w:lineRule="auto"/>
              <w:rPr>
                <w:rFonts w:cstheme="minorHAnsi"/>
                <w:b/>
              </w:rPr>
            </w:pPr>
            <w:r w:rsidRPr="00BC7A47">
              <w:rPr>
                <w:rFonts w:cstheme="minorHAnsi"/>
                <w:b/>
              </w:rPr>
              <w:t>Deliverables</w:t>
            </w:r>
          </w:p>
        </w:tc>
        <w:tc>
          <w:tcPr>
            <w:tcW w:w="4536" w:type="dxa"/>
          </w:tcPr>
          <w:p w:rsidR="003930C1" w:rsidRPr="00BC7A47" w:rsidRDefault="003930C1" w:rsidP="003930C1">
            <w:pPr>
              <w:spacing w:line="240" w:lineRule="auto"/>
              <w:rPr>
                <w:rFonts w:cstheme="minorHAnsi"/>
                <w:b/>
              </w:rPr>
            </w:pPr>
            <w:r w:rsidRPr="00BC7A47">
              <w:rPr>
                <w:rFonts w:cstheme="minorHAnsi"/>
                <w:b/>
              </w:rPr>
              <w:t xml:space="preserve">Outcomes </w:t>
            </w:r>
          </w:p>
        </w:tc>
      </w:tr>
      <w:tr w:rsidR="003930C1" w:rsidRPr="009403DD" w:rsidTr="009A0C4A">
        <w:tc>
          <w:tcPr>
            <w:tcW w:w="4503" w:type="dxa"/>
          </w:tcPr>
          <w:p w:rsidR="003930C1" w:rsidRPr="009403DD" w:rsidRDefault="003930C1" w:rsidP="000530A2">
            <w:pPr>
              <w:numPr>
                <w:ilvl w:val="0"/>
                <w:numId w:val="3"/>
              </w:numPr>
              <w:spacing w:after="0" w:line="240" w:lineRule="auto"/>
              <w:rPr>
                <w:rFonts w:cstheme="minorHAnsi"/>
              </w:rPr>
            </w:pPr>
            <w:r w:rsidRPr="009403DD">
              <w:rPr>
                <w:rFonts w:cstheme="minorHAnsi"/>
              </w:rPr>
              <w:t xml:space="preserve">Review of awareness </w:t>
            </w:r>
            <w:r w:rsidR="00F20A48" w:rsidRPr="009403DD">
              <w:rPr>
                <w:rFonts w:cstheme="minorHAnsi"/>
              </w:rPr>
              <w:t xml:space="preserve">raising </w:t>
            </w:r>
            <w:r w:rsidRPr="009403DD">
              <w:rPr>
                <w:rFonts w:cstheme="minorHAnsi"/>
              </w:rPr>
              <w:t>information, programme</w:t>
            </w:r>
            <w:r w:rsidR="00F20A48" w:rsidRPr="009403DD">
              <w:rPr>
                <w:rFonts w:cstheme="minorHAnsi"/>
              </w:rPr>
              <w:t>s</w:t>
            </w:r>
            <w:r w:rsidRPr="009403DD">
              <w:rPr>
                <w:rFonts w:cstheme="minorHAnsi"/>
              </w:rPr>
              <w:t xml:space="preserve"> and campaigns </w:t>
            </w:r>
            <w:r w:rsidR="00F86127">
              <w:rPr>
                <w:rFonts w:cstheme="minorHAnsi"/>
              </w:rPr>
              <w:t>in Australia to identify gaps and improve awareness in the Australian community of the risks of asbestos in the built environment</w:t>
            </w:r>
            <w:r w:rsidR="00F20A48" w:rsidRPr="009403DD">
              <w:rPr>
                <w:rFonts w:cstheme="minorHAnsi"/>
              </w:rPr>
              <w:t>.</w:t>
            </w:r>
          </w:p>
          <w:p w:rsidR="003930C1" w:rsidRPr="009403DD" w:rsidRDefault="003930C1" w:rsidP="000530A2">
            <w:pPr>
              <w:numPr>
                <w:ilvl w:val="0"/>
                <w:numId w:val="3"/>
              </w:numPr>
              <w:spacing w:after="0" w:line="240" w:lineRule="auto"/>
              <w:rPr>
                <w:rFonts w:cstheme="minorHAnsi"/>
              </w:rPr>
            </w:pPr>
            <w:r w:rsidRPr="009403DD">
              <w:rPr>
                <w:rFonts w:cstheme="minorHAnsi"/>
              </w:rPr>
              <w:t>Develop a “one-stop-shop” of information on asbestos related issues</w:t>
            </w:r>
            <w:r w:rsidR="009A0C4A" w:rsidRPr="009403DD">
              <w:rPr>
                <w:rFonts w:cstheme="minorHAnsi"/>
              </w:rPr>
              <w:t>, integrating information,</w:t>
            </w:r>
            <w:r w:rsidRPr="009403DD">
              <w:rPr>
                <w:rFonts w:cstheme="minorHAnsi"/>
              </w:rPr>
              <w:t xml:space="preserve"> </w:t>
            </w:r>
            <w:r w:rsidR="00F20A48" w:rsidRPr="009403DD">
              <w:rPr>
                <w:rFonts w:cstheme="minorHAnsi"/>
              </w:rPr>
              <w:t>and providing referral points for members of the public</w:t>
            </w:r>
            <w:r w:rsidRPr="009403DD">
              <w:rPr>
                <w:rFonts w:cstheme="minorHAnsi"/>
              </w:rPr>
              <w:t xml:space="preserve">. </w:t>
            </w:r>
          </w:p>
          <w:p w:rsidR="003930C1" w:rsidRPr="009403DD" w:rsidRDefault="001749E1" w:rsidP="000530A2">
            <w:pPr>
              <w:numPr>
                <w:ilvl w:val="0"/>
                <w:numId w:val="3"/>
              </w:numPr>
              <w:spacing w:after="0"/>
              <w:rPr>
                <w:rFonts w:cstheme="minorHAnsi"/>
                <w:i/>
              </w:rPr>
            </w:pPr>
            <w:r w:rsidRPr="009403DD">
              <w:rPr>
                <w:rFonts w:cstheme="minorHAnsi"/>
              </w:rPr>
              <w:t xml:space="preserve">Develop practical </w:t>
            </w:r>
            <w:r w:rsidR="003B13A4">
              <w:rPr>
                <w:rFonts w:cstheme="minorHAnsi"/>
              </w:rPr>
              <w:t xml:space="preserve">evidence-based </w:t>
            </w:r>
            <w:r w:rsidRPr="009403DD">
              <w:rPr>
                <w:rFonts w:cstheme="minorHAnsi"/>
              </w:rPr>
              <w:t>asbestos safety awareness material for people likely to come into contact wi</w:t>
            </w:r>
            <w:r w:rsidR="00F8337F">
              <w:rPr>
                <w:rFonts w:cstheme="minorHAnsi"/>
              </w:rPr>
              <w:t>th ACMs in a domestic setting</w:t>
            </w:r>
            <w:r w:rsidR="00217116">
              <w:rPr>
                <w:rFonts w:cstheme="minorHAnsi"/>
              </w:rPr>
              <w:t>.</w:t>
            </w:r>
          </w:p>
        </w:tc>
        <w:tc>
          <w:tcPr>
            <w:tcW w:w="4536" w:type="dxa"/>
          </w:tcPr>
          <w:p w:rsidR="003930C1" w:rsidRPr="009403DD" w:rsidRDefault="003930C1" w:rsidP="000530A2">
            <w:pPr>
              <w:numPr>
                <w:ilvl w:val="1"/>
                <w:numId w:val="5"/>
              </w:numPr>
              <w:spacing w:after="0" w:line="240" w:lineRule="auto"/>
              <w:ind w:left="459" w:hanging="426"/>
              <w:rPr>
                <w:rFonts w:cstheme="minorHAnsi"/>
              </w:rPr>
            </w:pPr>
            <w:r w:rsidRPr="009403DD">
              <w:rPr>
                <w:rFonts w:cstheme="minorHAnsi"/>
              </w:rPr>
              <w:t>Increased community awareness of the risks posed by asbestos and its impact on the health of the community.</w:t>
            </w:r>
          </w:p>
          <w:p w:rsidR="003930C1" w:rsidRPr="009403DD" w:rsidRDefault="003930C1" w:rsidP="000530A2">
            <w:pPr>
              <w:numPr>
                <w:ilvl w:val="1"/>
                <w:numId w:val="5"/>
              </w:numPr>
              <w:spacing w:after="0" w:line="240" w:lineRule="auto"/>
              <w:ind w:left="459" w:hanging="426"/>
              <w:rPr>
                <w:rFonts w:cstheme="minorHAnsi"/>
              </w:rPr>
            </w:pPr>
            <w:r w:rsidRPr="009403DD">
              <w:rPr>
                <w:rFonts w:cstheme="minorHAnsi"/>
              </w:rPr>
              <w:t>Improved access to information for those who work and live with asbestos, including where and when to source information and advice.</w:t>
            </w:r>
          </w:p>
          <w:p w:rsidR="003930C1" w:rsidRPr="00BC7A47" w:rsidRDefault="003930C1" w:rsidP="000530A2">
            <w:pPr>
              <w:numPr>
                <w:ilvl w:val="1"/>
                <w:numId w:val="5"/>
              </w:numPr>
              <w:spacing w:after="0" w:line="240" w:lineRule="auto"/>
              <w:ind w:left="459" w:hanging="426"/>
              <w:rPr>
                <w:rFonts w:cstheme="minorHAnsi"/>
              </w:rPr>
            </w:pPr>
            <w:r w:rsidRPr="009403DD">
              <w:rPr>
                <w:rFonts w:cstheme="minorHAnsi"/>
              </w:rPr>
              <w:t xml:space="preserve">Demonstrated cultural and behavioural </w:t>
            </w:r>
            <w:r w:rsidR="00BC7A47">
              <w:rPr>
                <w:rFonts w:cstheme="minorHAnsi"/>
              </w:rPr>
              <w:t>within</w:t>
            </w:r>
            <w:r w:rsidRPr="009403DD">
              <w:rPr>
                <w:rFonts w:cstheme="minorHAnsi"/>
              </w:rPr>
              <w:t xml:space="preserve"> the community as a result of improved understanding of both the health </w:t>
            </w:r>
            <w:r w:rsidR="00BC7A47">
              <w:rPr>
                <w:rFonts w:cstheme="minorHAnsi"/>
              </w:rPr>
              <w:t xml:space="preserve">risks </w:t>
            </w:r>
            <w:r w:rsidRPr="009403DD">
              <w:rPr>
                <w:rFonts w:cstheme="minorHAnsi"/>
              </w:rPr>
              <w:t>and exposure pathways of asbestos in both commercial and domestic environments.</w:t>
            </w:r>
          </w:p>
        </w:tc>
      </w:tr>
    </w:tbl>
    <w:p w:rsidR="00334247" w:rsidRPr="00626301" w:rsidRDefault="00334247" w:rsidP="003930C1">
      <w:pPr>
        <w:pStyle w:val="ASEAHeading3"/>
        <w:rPr>
          <w:rFonts w:asciiTheme="minorHAnsi" w:hAnsiTheme="minorHAnsi" w:cstheme="minorHAnsi"/>
          <w:sz w:val="22"/>
          <w:szCs w:val="22"/>
        </w:rPr>
      </w:pPr>
    </w:p>
    <w:p w:rsidR="003C4998" w:rsidRDefault="003C4998">
      <w:pPr>
        <w:spacing w:before="0" w:after="0" w:line="240" w:lineRule="auto"/>
        <w:rPr>
          <w:rFonts w:eastAsiaTheme="majorEastAsia" w:cstheme="minorHAnsi"/>
          <w:bCs/>
          <w:color w:val="7030A0"/>
          <w:sz w:val="32"/>
          <w:szCs w:val="32"/>
          <w:lang w:eastAsia="en-AU"/>
        </w:rPr>
      </w:pPr>
      <w:r>
        <w:br w:type="page"/>
      </w:r>
    </w:p>
    <w:p w:rsidR="00334247" w:rsidRPr="00E13B3F" w:rsidRDefault="00334247" w:rsidP="00E13B3F">
      <w:pPr>
        <w:pStyle w:val="ASEAHeading2"/>
      </w:pPr>
      <w:bookmarkStart w:id="25" w:name="_Toc419875717"/>
      <w:r w:rsidRPr="00E13B3F">
        <w:lastRenderedPageBreak/>
        <w:t xml:space="preserve">Strategy two: Best </w:t>
      </w:r>
      <w:r w:rsidR="00CB14FF">
        <w:t>p</w:t>
      </w:r>
      <w:r w:rsidRPr="00E13B3F">
        <w:t>ractice</w:t>
      </w:r>
      <w:bookmarkEnd w:id="25"/>
    </w:p>
    <w:p w:rsidR="00334247" w:rsidRPr="009403DD" w:rsidRDefault="00F608F8" w:rsidP="00334247">
      <w:pPr>
        <w:rPr>
          <w:rFonts w:cstheme="minorHAnsi"/>
        </w:rPr>
      </w:pPr>
      <w:r w:rsidRPr="009403DD">
        <w:rPr>
          <w:rFonts w:cstheme="minorHAnsi"/>
        </w:rPr>
        <w:t xml:space="preserve">Best </w:t>
      </w:r>
      <w:r w:rsidR="00334247" w:rsidRPr="009403DD">
        <w:rPr>
          <w:rFonts w:cstheme="minorHAnsi"/>
        </w:rPr>
        <w:t xml:space="preserve">practice approaches </w:t>
      </w:r>
      <w:r w:rsidRPr="009403DD">
        <w:rPr>
          <w:rFonts w:cstheme="minorHAnsi"/>
        </w:rPr>
        <w:t xml:space="preserve">need to be based on evidence. </w:t>
      </w:r>
      <w:r w:rsidR="000C5795" w:rsidRPr="009403DD">
        <w:rPr>
          <w:rFonts w:cstheme="minorHAnsi"/>
        </w:rPr>
        <w:t xml:space="preserve">The </w:t>
      </w:r>
      <w:r w:rsidR="00B17A65">
        <w:rPr>
          <w:rFonts w:cstheme="minorHAnsi"/>
        </w:rPr>
        <w:t>p</w:t>
      </w:r>
      <w:r w:rsidR="000C5795" w:rsidRPr="009403DD">
        <w:rPr>
          <w:rFonts w:cstheme="minorHAnsi"/>
        </w:rPr>
        <w:t>lan encourages discussion, information sharing, and promoting best practice to build continual improvement in the hand</w:t>
      </w:r>
      <w:r w:rsidR="00335CBB">
        <w:rPr>
          <w:rFonts w:cstheme="minorHAnsi"/>
        </w:rPr>
        <w:t>l</w:t>
      </w:r>
      <w:r w:rsidR="000C5795" w:rsidRPr="009403DD">
        <w:rPr>
          <w:rFonts w:cstheme="minorHAnsi"/>
        </w:rPr>
        <w:t>ing and management of ACM</w:t>
      </w:r>
      <w:r w:rsidR="00335CBB">
        <w:rPr>
          <w:rFonts w:cstheme="minorHAnsi"/>
        </w:rPr>
        <w:t>s</w:t>
      </w:r>
      <w:r w:rsidR="000C5795" w:rsidRPr="009403DD">
        <w:rPr>
          <w:rFonts w:cstheme="minorHAnsi"/>
        </w:rPr>
        <w:t xml:space="preserve">. </w:t>
      </w:r>
      <w:r w:rsidR="00334247" w:rsidRPr="009403DD">
        <w:rPr>
          <w:rFonts w:cstheme="minorHAnsi"/>
        </w:rPr>
        <w:t xml:space="preserve">The </w:t>
      </w:r>
      <w:r w:rsidR="00B17A65">
        <w:rPr>
          <w:rFonts w:cstheme="minorHAnsi"/>
        </w:rPr>
        <w:t xml:space="preserve">Asbestos Safety and Eradication </w:t>
      </w:r>
      <w:r w:rsidR="00217116">
        <w:rPr>
          <w:rFonts w:cstheme="minorHAnsi"/>
        </w:rPr>
        <w:t>A</w:t>
      </w:r>
      <w:r w:rsidR="00334247" w:rsidRPr="009403DD">
        <w:rPr>
          <w:rFonts w:cstheme="minorHAnsi"/>
        </w:rPr>
        <w:t>gency will facilitate further discussion with state, territor</w:t>
      </w:r>
      <w:r w:rsidR="00B17A65">
        <w:rPr>
          <w:rFonts w:cstheme="minorHAnsi"/>
        </w:rPr>
        <w:t xml:space="preserve">y and </w:t>
      </w:r>
      <w:r w:rsidR="00334247" w:rsidRPr="009403DD">
        <w:rPr>
          <w:rFonts w:cstheme="minorHAnsi"/>
        </w:rPr>
        <w:t>local government</w:t>
      </w:r>
      <w:r w:rsidR="00B17A65">
        <w:rPr>
          <w:rFonts w:cstheme="minorHAnsi"/>
        </w:rPr>
        <w:t>,</w:t>
      </w:r>
      <w:r w:rsidR="00334247" w:rsidRPr="009403DD">
        <w:rPr>
          <w:rFonts w:cstheme="minorHAnsi"/>
        </w:rPr>
        <w:t xml:space="preserve"> and relevant stakeholders to </w:t>
      </w:r>
      <w:r w:rsidRPr="009403DD">
        <w:rPr>
          <w:rFonts w:cstheme="minorHAnsi"/>
        </w:rPr>
        <w:t xml:space="preserve">prioritise </w:t>
      </w:r>
      <w:r w:rsidR="000C5795" w:rsidRPr="009403DD">
        <w:rPr>
          <w:rFonts w:cstheme="minorHAnsi"/>
        </w:rPr>
        <w:t xml:space="preserve">and achieve these outcomes. </w:t>
      </w:r>
    </w:p>
    <w:tbl>
      <w:tblPr>
        <w:tblStyle w:val="TableGrid"/>
        <w:tblW w:w="0" w:type="auto"/>
        <w:tblLook w:val="04A0" w:firstRow="1" w:lastRow="0" w:firstColumn="1" w:lastColumn="0" w:noHBand="0" w:noVBand="1"/>
      </w:tblPr>
      <w:tblGrid>
        <w:gridCol w:w="4503"/>
        <w:gridCol w:w="4536"/>
      </w:tblGrid>
      <w:tr w:rsidR="003930C1" w:rsidRPr="009403DD" w:rsidTr="009A0C4A">
        <w:tc>
          <w:tcPr>
            <w:tcW w:w="9039" w:type="dxa"/>
            <w:gridSpan w:val="2"/>
          </w:tcPr>
          <w:p w:rsidR="003930C1" w:rsidRPr="009403DD" w:rsidRDefault="003930C1" w:rsidP="00B17A65">
            <w:pPr>
              <w:rPr>
                <w:rFonts w:cstheme="minorHAnsi"/>
              </w:rPr>
            </w:pPr>
            <w:r w:rsidRPr="00E13B3F">
              <w:rPr>
                <w:rFonts w:cstheme="minorHAnsi"/>
                <w:b/>
              </w:rPr>
              <w:t>Goa</w:t>
            </w:r>
            <w:r w:rsidR="001B2039" w:rsidRPr="00E13B3F">
              <w:rPr>
                <w:rFonts w:cstheme="minorHAnsi"/>
                <w:b/>
              </w:rPr>
              <w:t>l</w:t>
            </w:r>
            <w:r w:rsidRPr="009403DD">
              <w:rPr>
                <w:rFonts w:cstheme="minorHAnsi"/>
              </w:rPr>
              <w:t xml:space="preserve">: Identify and share best practice </w:t>
            </w:r>
            <w:r w:rsidR="000C5795" w:rsidRPr="009403DD">
              <w:rPr>
                <w:rFonts w:cstheme="minorHAnsi"/>
              </w:rPr>
              <w:t xml:space="preserve">in asbestos </w:t>
            </w:r>
            <w:r w:rsidR="00B17A65">
              <w:rPr>
                <w:rFonts w:cstheme="minorHAnsi"/>
              </w:rPr>
              <w:t>management, ed</w:t>
            </w:r>
            <w:r w:rsidR="000C5795" w:rsidRPr="009403DD">
              <w:rPr>
                <w:rFonts w:cstheme="minorHAnsi"/>
              </w:rPr>
              <w:t xml:space="preserve">ucation, </w:t>
            </w:r>
            <w:r w:rsidR="00B17A65">
              <w:rPr>
                <w:rFonts w:cstheme="minorHAnsi"/>
              </w:rPr>
              <w:t xml:space="preserve">transport, </w:t>
            </w:r>
            <w:r w:rsidR="000C5795" w:rsidRPr="009403DD">
              <w:rPr>
                <w:rFonts w:cstheme="minorHAnsi"/>
              </w:rPr>
              <w:t>storage and disposal</w:t>
            </w:r>
            <w:r w:rsidR="00217116">
              <w:rPr>
                <w:rFonts w:cstheme="minorHAnsi"/>
              </w:rPr>
              <w:t>.</w:t>
            </w:r>
            <w:r w:rsidRPr="009403DD">
              <w:rPr>
                <w:rFonts w:cstheme="minorHAnsi"/>
              </w:rPr>
              <w:t xml:space="preserve"> </w:t>
            </w:r>
          </w:p>
        </w:tc>
      </w:tr>
      <w:tr w:rsidR="003930C1" w:rsidRPr="009403DD" w:rsidTr="009A0C4A">
        <w:tc>
          <w:tcPr>
            <w:tcW w:w="4503" w:type="dxa"/>
          </w:tcPr>
          <w:p w:rsidR="003930C1" w:rsidRPr="00E13B3F" w:rsidRDefault="003930C1" w:rsidP="009A0C4A">
            <w:pPr>
              <w:rPr>
                <w:rFonts w:cstheme="minorHAnsi"/>
                <w:b/>
              </w:rPr>
            </w:pPr>
            <w:r w:rsidRPr="00E13B3F">
              <w:rPr>
                <w:rFonts w:cstheme="minorHAnsi"/>
                <w:b/>
              </w:rPr>
              <w:t>Deliverables</w:t>
            </w:r>
          </w:p>
        </w:tc>
        <w:tc>
          <w:tcPr>
            <w:tcW w:w="4536" w:type="dxa"/>
          </w:tcPr>
          <w:p w:rsidR="003930C1" w:rsidRPr="00E13B3F" w:rsidRDefault="003930C1" w:rsidP="009A0C4A">
            <w:pPr>
              <w:rPr>
                <w:rFonts w:cstheme="minorHAnsi"/>
                <w:b/>
              </w:rPr>
            </w:pPr>
            <w:r w:rsidRPr="00E13B3F">
              <w:rPr>
                <w:rFonts w:cstheme="minorHAnsi"/>
                <w:b/>
              </w:rPr>
              <w:t xml:space="preserve">Outcomes </w:t>
            </w:r>
          </w:p>
        </w:tc>
      </w:tr>
      <w:tr w:rsidR="003930C1" w:rsidRPr="009403DD" w:rsidTr="009A0C4A">
        <w:tc>
          <w:tcPr>
            <w:tcW w:w="4503" w:type="dxa"/>
          </w:tcPr>
          <w:p w:rsidR="00D32471" w:rsidRDefault="00D32471" w:rsidP="000530A2">
            <w:pPr>
              <w:pStyle w:val="ASEANormaltext"/>
              <w:numPr>
                <w:ilvl w:val="0"/>
                <w:numId w:val="7"/>
              </w:numPr>
              <w:spacing w:after="120"/>
              <w:ind w:left="284" w:hanging="284"/>
            </w:pPr>
            <w:r>
              <w:t>Identify opportunities to share best practice</w:t>
            </w:r>
            <w:r w:rsidR="00F8437A">
              <w:t xml:space="preserve"> </w:t>
            </w:r>
            <w:r>
              <w:t>for initiatives related to the safe management</w:t>
            </w:r>
            <w:r w:rsidR="00F8437A">
              <w:t xml:space="preserve"> </w:t>
            </w:r>
            <w:r>
              <w:t>of asbestos such as licensing, education,</w:t>
            </w:r>
            <w:r w:rsidR="00F8437A">
              <w:t xml:space="preserve"> </w:t>
            </w:r>
            <w:r>
              <w:t>training and home renovations where ACMs</w:t>
            </w:r>
            <w:r w:rsidR="00F8437A">
              <w:t xml:space="preserve"> </w:t>
            </w:r>
            <w:r>
              <w:t>may be present.</w:t>
            </w:r>
          </w:p>
          <w:p w:rsidR="00D32471" w:rsidRDefault="00D32471" w:rsidP="000530A2">
            <w:pPr>
              <w:pStyle w:val="ASEANormaltext"/>
              <w:numPr>
                <w:ilvl w:val="0"/>
                <w:numId w:val="7"/>
              </w:numPr>
              <w:spacing w:after="120"/>
              <w:ind w:left="284" w:hanging="284"/>
            </w:pPr>
            <w:r>
              <w:t>Identify industry needs and gaps in awareness</w:t>
            </w:r>
            <w:r w:rsidR="00F8437A">
              <w:t xml:space="preserve"> </w:t>
            </w:r>
            <w:r>
              <w:t>and training for workers who may come into</w:t>
            </w:r>
            <w:r w:rsidR="00F8437A">
              <w:t xml:space="preserve"> </w:t>
            </w:r>
            <w:r>
              <w:t>contact with ACMs — such as tradespeople</w:t>
            </w:r>
            <w:r w:rsidR="00F8437A">
              <w:t xml:space="preserve"> </w:t>
            </w:r>
            <w:r>
              <w:t>— and develop model training options for</w:t>
            </w:r>
            <w:r w:rsidR="00F8437A">
              <w:t xml:space="preserve"> </w:t>
            </w:r>
            <w:r>
              <w:t>industry adoption.</w:t>
            </w:r>
          </w:p>
          <w:p w:rsidR="00D32471" w:rsidRDefault="00D32471" w:rsidP="000530A2">
            <w:pPr>
              <w:pStyle w:val="ASEANormaltext"/>
              <w:numPr>
                <w:ilvl w:val="0"/>
                <w:numId w:val="7"/>
              </w:numPr>
              <w:spacing w:after="120"/>
              <w:ind w:left="284" w:hanging="284"/>
            </w:pPr>
            <w:r>
              <w:t>Review disaster planning practices and</w:t>
            </w:r>
            <w:r w:rsidR="00F8437A">
              <w:t xml:space="preserve"> </w:t>
            </w:r>
            <w:r>
              <w:t>information regarding the risks of exposure</w:t>
            </w:r>
            <w:r w:rsidR="00F8437A">
              <w:t xml:space="preserve"> </w:t>
            </w:r>
            <w:r>
              <w:t>to asbestos to assist in times of emergencies</w:t>
            </w:r>
            <w:r w:rsidR="00F8437A">
              <w:t xml:space="preserve"> </w:t>
            </w:r>
            <w:r>
              <w:t>and natural disasters.</w:t>
            </w:r>
          </w:p>
          <w:p w:rsidR="00D32471" w:rsidRDefault="00D32471" w:rsidP="000530A2">
            <w:pPr>
              <w:pStyle w:val="ASEANormaltext"/>
              <w:numPr>
                <w:ilvl w:val="0"/>
                <w:numId w:val="7"/>
              </w:numPr>
              <w:spacing w:after="120"/>
              <w:ind w:left="284" w:hanging="284"/>
            </w:pPr>
            <w:r>
              <w:t>Identify and promote best practice transport,</w:t>
            </w:r>
            <w:r w:rsidR="00F8437A">
              <w:t xml:space="preserve"> </w:t>
            </w:r>
            <w:r>
              <w:t>storage and disposal practices, including</w:t>
            </w:r>
            <w:r w:rsidR="00F8437A">
              <w:t xml:space="preserve"> </w:t>
            </w:r>
            <w:r>
              <w:t>support for:</w:t>
            </w:r>
          </w:p>
          <w:p w:rsidR="00D32471" w:rsidRDefault="00D32471" w:rsidP="000530A2">
            <w:pPr>
              <w:pStyle w:val="ASEANormaltext"/>
              <w:numPr>
                <w:ilvl w:val="0"/>
                <w:numId w:val="8"/>
              </w:numPr>
              <w:spacing w:after="120"/>
              <w:ind w:left="567" w:hanging="283"/>
            </w:pPr>
            <w:r>
              <w:t>initiatives to encourage safe storage and</w:t>
            </w:r>
            <w:r w:rsidR="00F8437A">
              <w:t xml:space="preserve"> </w:t>
            </w:r>
            <w:r>
              <w:t>disposal at licensed facilities</w:t>
            </w:r>
          </w:p>
          <w:p w:rsidR="002A0F6C" w:rsidRPr="009403DD" w:rsidRDefault="00D32471" w:rsidP="000530A2">
            <w:pPr>
              <w:pStyle w:val="ASEANormaltext"/>
              <w:numPr>
                <w:ilvl w:val="0"/>
                <w:numId w:val="8"/>
              </w:numPr>
              <w:spacing w:after="120"/>
              <w:ind w:left="567" w:hanging="283"/>
            </w:pPr>
            <w:proofErr w:type="gramStart"/>
            <w:r>
              <w:t>initiatives</w:t>
            </w:r>
            <w:proofErr w:type="gramEnd"/>
            <w:r>
              <w:t xml:space="preserve"> for the reporting of illegal</w:t>
            </w:r>
            <w:r w:rsidR="00F8437A">
              <w:t xml:space="preserve"> </w:t>
            </w:r>
            <w:r>
              <w:t>disposal sites.</w:t>
            </w:r>
          </w:p>
        </w:tc>
        <w:tc>
          <w:tcPr>
            <w:tcW w:w="4536" w:type="dxa"/>
          </w:tcPr>
          <w:p w:rsidR="00D32471" w:rsidRPr="00F8437A" w:rsidRDefault="00D32471" w:rsidP="000530A2">
            <w:pPr>
              <w:pStyle w:val="ASEANormaltext"/>
              <w:numPr>
                <w:ilvl w:val="0"/>
                <w:numId w:val="11"/>
              </w:numPr>
              <w:ind w:left="459" w:hanging="426"/>
            </w:pPr>
            <w:r w:rsidRPr="00F8437A">
              <w:t>Evidence-based best practice to minimise risks</w:t>
            </w:r>
            <w:r w:rsidR="00F8437A">
              <w:t xml:space="preserve"> </w:t>
            </w:r>
            <w:r w:rsidRPr="00F8437A">
              <w:t>in targeted areas.</w:t>
            </w:r>
          </w:p>
          <w:p w:rsidR="00D32471" w:rsidRPr="00F8437A" w:rsidRDefault="00D32471" w:rsidP="000530A2">
            <w:pPr>
              <w:pStyle w:val="ASEANormaltext"/>
              <w:numPr>
                <w:ilvl w:val="0"/>
                <w:numId w:val="12"/>
              </w:numPr>
              <w:ind w:left="459" w:hanging="426"/>
            </w:pPr>
            <w:r w:rsidRPr="00F8437A">
              <w:t>Model training for workers likely to come</w:t>
            </w:r>
            <w:r w:rsidR="00F8437A">
              <w:t xml:space="preserve"> </w:t>
            </w:r>
            <w:r w:rsidRPr="00F8437A">
              <w:t>into contact with ACMs to increase competency</w:t>
            </w:r>
            <w:r w:rsidR="00F8437A">
              <w:t xml:space="preserve"> </w:t>
            </w:r>
            <w:r w:rsidRPr="00F8437A">
              <w:t>and decrease risk.</w:t>
            </w:r>
          </w:p>
          <w:p w:rsidR="00D32471" w:rsidRPr="00F8437A" w:rsidRDefault="00D32471" w:rsidP="000530A2">
            <w:pPr>
              <w:pStyle w:val="ASEANormaltext"/>
              <w:numPr>
                <w:ilvl w:val="0"/>
                <w:numId w:val="13"/>
              </w:numPr>
              <w:ind w:left="459" w:hanging="426"/>
            </w:pPr>
            <w:r w:rsidRPr="00F8437A">
              <w:t>Australian communities are supported to</w:t>
            </w:r>
            <w:r w:rsidR="00F8437A">
              <w:t xml:space="preserve"> </w:t>
            </w:r>
            <w:r w:rsidRPr="00F8437A">
              <w:t>manage asbestos risks during natural disasters</w:t>
            </w:r>
            <w:r w:rsidR="00F8437A">
              <w:t xml:space="preserve"> </w:t>
            </w:r>
            <w:r w:rsidRPr="00F8437A">
              <w:t>or emergencies.</w:t>
            </w:r>
          </w:p>
          <w:p w:rsidR="003930C1" w:rsidRPr="009403DD" w:rsidRDefault="00D32471" w:rsidP="000530A2">
            <w:pPr>
              <w:pStyle w:val="ASEANormaltext"/>
              <w:numPr>
                <w:ilvl w:val="0"/>
                <w:numId w:val="14"/>
              </w:numPr>
              <w:ind w:left="459" w:hanging="426"/>
            </w:pPr>
            <w:r w:rsidRPr="00F8437A">
              <w:t>Improved transport, storage and disposal</w:t>
            </w:r>
            <w:r w:rsidR="00F8437A" w:rsidRPr="00F8437A">
              <w:t xml:space="preserve"> </w:t>
            </w:r>
            <w:r w:rsidRPr="00F8437A">
              <w:t>practices for ACMs.</w:t>
            </w:r>
          </w:p>
        </w:tc>
      </w:tr>
    </w:tbl>
    <w:p w:rsidR="002A4390" w:rsidRPr="009403DD" w:rsidRDefault="002A4390" w:rsidP="002A4390">
      <w:pPr>
        <w:pStyle w:val="ListParagraph"/>
        <w:rPr>
          <w:rFonts w:asciiTheme="minorHAnsi" w:hAnsiTheme="minorHAnsi" w:cstheme="minorHAnsi"/>
        </w:rPr>
      </w:pPr>
    </w:p>
    <w:p w:rsidR="00F608F8" w:rsidRPr="009403DD" w:rsidRDefault="00F608F8">
      <w:pPr>
        <w:spacing w:after="0" w:line="240" w:lineRule="auto"/>
        <w:rPr>
          <w:rFonts w:cstheme="minorHAnsi"/>
        </w:rPr>
      </w:pPr>
      <w:r w:rsidRPr="009403DD">
        <w:rPr>
          <w:rFonts w:cstheme="minorHAnsi"/>
        </w:rPr>
        <w:br w:type="page"/>
      </w:r>
    </w:p>
    <w:p w:rsidR="00334247" w:rsidRPr="00626301" w:rsidRDefault="00334247" w:rsidP="00B17A65">
      <w:pPr>
        <w:pStyle w:val="ASEAHeading2"/>
        <w:rPr>
          <w:sz w:val="22"/>
          <w:szCs w:val="22"/>
        </w:rPr>
      </w:pPr>
      <w:bookmarkStart w:id="26" w:name="_Toc419875718"/>
      <w:r w:rsidRPr="009403DD">
        <w:lastRenderedPageBreak/>
        <w:t>Strategy three: Identification</w:t>
      </w:r>
      <w:bookmarkEnd w:id="26"/>
    </w:p>
    <w:p w:rsidR="00334247" w:rsidRPr="0015411A" w:rsidRDefault="00CD09A4" w:rsidP="00334247">
      <w:pPr>
        <w:rPr>
          <w:rFonts w:cstheme="minorHAnsi"/>
        </w:rPr>
      </w:pPr>
      <w:r w:rsidRPr="0015411A">
        <w:rPr>
          <w:rFonts w:cstheme="minorHAnsi"/>
        </w:rPr>
        <w:t xml:space="preserve">There is currently an absence of reliable data in relation to the precise location and condition of ACMs </w:t>
      </w:r>
      <w:r w:rsidR="00C2251C">
        <w:rPr>
          <w:rFonts w:cstheme="minorHAnsi"/>
        </w:rPr>
        <w:t xml:space="preserve">nationwide. </w:t>
      </w:r>
      <w:r w:rsidRPr="0015411A">
        <w:rPr>
          <w:rFonts w:cstheme="minorHAnsi"/>
        </w:rPr>
        <w:t xml:space="preserve">Improving identification and sharing of </w:t>
      </w:r>
      <w:r w:rsidR="00C2251C">
        <w:rPr>
          <w:rFonts w:cstheme="minorHAnsi"/>
        </w:rPr>
        <w:t xml:space="preserve">existing </w:t>
      </w:r>
      <w:r w:rsidRPr="0015411A">
        <w:rPr>
          <w:rFonts w:cstheme="minorHAnsi"/>
        </w:rPr>
        <w:t xml:space="preserve">information will enable the development of </w:t>
      </w:r>
      <w:r w:rsidR="00F608F8" w:rsidRPr="0015411A">
        <w:rPr>
          <w:rFonts w:cstheme="minorHAnsi"/>
        </w:rPr>
        <w:t>tools and evidence</w:t>
      </w:r>
      <w:r w:rsidR="00C2251C">
        <w:rPr>
          <w:rFonts w:cstheme="minorHAnsi"/>
        </w:rPr>
        <w:t>-</w:t>
      </w:r>
      <w:r w:rsidR="00F608F8" w:rsidRPr="0015411A">
        <w:rPr>
          <w:rFonts w:cstheme="minorHAnsi"/>
        </w:rPr>
        <w:t>based approaches to identify and grade the</w:t>
      </w:r>
      <w:r w:rsidR="00334247" w:rsidRPr="0015411A">
        <w:rPr>
          <w:rFonts w:cstheme="minorHAnsi"/>
        </w:rPr>
        <w:t xml:space="preserve"> condition of ACMs</w:t>
      </w:r>
      <w:r w:rsidR="00805A88" w:rsidRPr="0015411A">
        <w:rPr>
          <w:rFonts w:cstheme="minorHAnsi"/>
        </w:rPr>
        <w:t xml:space="preserve"> in </w:t>
      </w:r>
      <w:r w:rsidR="00C2251C">
        <w:rPr>
          <w:rFonts w:cstheme="minorHAnsi"/>
        </w:rPr>
        <w:t xml:space="preserve">residential, government and commercial buildings, as well as asbestos contaminated land in Australia. </w:t>
      </w:r>
    </w:p>
    <w:tbl>
      <w:tblPr>
        <w:tblStyle w:val="TableGrid"/>
        <w:tblW w:w="0" w:type="auto"/>
        <w:tblLook w:val="04A0" w:firstRow="1" w:lastRow="0" w:firstColumn="1" w:lastColumn="0" w:noHBand="0" w:noVBand="1"/>
      </w:tblPr>
      <w:tblGrid>
        <w:gridCol w:w="4503"/>
        <w:gridCol w:w="4536"/>
      </w:tblGrid>
      <w:tr w:rsidR="003930C1" w:rsidRPr="0015411A" w:rsidTr="009A0C4A">
        <w:tc>
          <w:tcPr>
            <w:tcW w:w="9039" w:type="dxa"/>
            <w:gridSpan w:val="2"/>
          </w:tcPr>
          <w:p w:rsidR="003930C1" w:rsidRPr="0015411A" w:rsidRDefault="001B2039" w:rsidP="00B17A65">
            <w:pPr>
              <w:rPr>
                <w:rFonts w:cstheme="minorHAnsi"/>
              </w:rPr>
            </w:pPr>
            <w:r w:rsidRPr="00764C34">
              <w:rPr>
                <w:rFonts w:cstheme="minorHAnsi"/>
                <w:b/>
              </w:rPr>
              <w:t>Goal</w:t>
            </w:r>
            <w:r w:rsidRPr="0015411A">
              <w:rPr>
                <w:rFonts w:cstheme="minorHAnsi"/>
              </w:rPr>
              <w:t xml:space="preserve">: </w:t>
            </w:r>
            <w:r w:rsidR="003930C1" w:rsidRPr="0015411A">
              <w:rPr>
                <w:rFonts w:cstheme="minorHAnsi"/>
              </w:rPr>
              <w:t>Improve the identification</w:t>
            </w:r>
            <w:r w:rsidR="00B17A65">
              <w:rPr>
                <w:rFonts w:cstheme="minorHAnsi"/>
              </w:rPr>
              <w:t xml:space="preserve"> and </w:t>
            </w:r>
            <w:r w:rsidR="003930C1" w:rsidRPr="0015411A">
              <w:rPr>
                <w:rFonts w:cstheme="minorHAnsi"/>
              </w:rPr>
              <w:t>grading and</w:t>
            </w:r>
            <w:r w:rsidR="00805A88" w:rsidRPr="0015411A">
              <w:rPr>
                <w:rFonts w:cstheme="minorHAnsi"/>
              </w:rPr>
              <w:t xml:space="preserve"> sharing of</w:t>
            </w:r>
            <w:r w:rsidR="003930C1" w:rsidRPr="0015411A">
              <w:rPr>
                <w:rFonts w:cstheme="minorHAnsi"/>
              </w:rPr>
              <w:t xml:space="preserve"> information regarding</w:t>
            </w:r>
            <w:r w:rsidR="00805A88" w:rsidRPr="0015411A">
              <w:rPr>
                <w:rFonts w:cstheme="minorHAnsi"/>
              </w:rPr>
              <w:t xml:space="preserve"> the location of</w:t>
            </w:r>
            <w:r w:rsidR="003930C1" w:rsidRPr="0015411A">
              <w:rPr>
                <w:rFonts w:cstheme="minorHAnsi"/>
              </w:rPr>
              <w:t xml:space="preserve"> ACM</w:t>
            </w:r>
            <w:r w:rsidR="00805A88" w:rsidRPr="0015411A">
              <w:rPr>
                <w:rFonts w:cstheme="minorHAnsi"/>
              </w:rPr>
              <w:t>s</w:t>
            </w:r>
            <w:r w:rsidR="008F3A57">
              <w:rPr>
                <w:rFonts w:cstheme="minorHAnsi"/>
              </w:rPr>
              <w:t>.</w:t>
            </w:r>
            <w:r w:rsidR="003930C1" w:rsidRPr="0015411A">
              <w:rPr>
                <w:rFonts w:cstheme="minorHAnsi"/>
              </w:rPr>
              <w:t xml:space="preserve">  </w:t>
            </w:r>
          </w:p>
        </w:tc>
      </w:tr>
      <w:tr w:rsidR="003930C1" w:rsidRPr="0015411A" w:rsidTr="00764C34">
        <w:trPr>
          <w:trHeight w:val="464"/>
        </w:trPr>
        <w:tc>
          <w:tcPr>
            <w:tcW w:w="4503" w:type="dxa"/>
          </w:tcPr>
          <w:p w:rsidR="003930C1" w:rsidRPr="00764C34" w:rsidRDefault="003930C1" w:rsidP="009A0C4A">
            <w:pPr>
              <w:rPr>
                <w:rFonts w:cstheme="minorHAnsi"/>
                <w:b/>
              </w:rPr>
            </w:pPr>
            <w:r w:rsidRPr="00764C34">
              <w:rPr>
                <w:rFonts w:cstheme="minorHAnsi"/>
                <w:b/>
              </w:rPr>
              <w:t>Deliverables</w:t>
            </w:r>
          </w:p>
        </w:tc>
        <w:tc>
          <w:tcPr>
            <w:tcW w:w="4536" w:type="dxa"/>
          </w:tcPr>
          <w:p w:rsidR="003930C1" w:rsidRPr="00764C34" w:rsidRDefault="003930C1" w:rsidP="009A0C4A">
            <w:pPr>
              <w:rPr>
                <w:rFonts w:cstheme="minorHAnsi"/>
                <w:b/>
              </w:rPr>
            </w:pPr>
            <w:r w:rsidRPr="00764C34">
              <w:rPr>
                <w:rFonts w:cstheme="minorHAnsi"/>
                <w:b/>
              </w:rPr>
              <w:t xml:space="preserve">Outcomes </w:t>
            </w:r>
          </w:p>
        </w:tc>
      </w:tr>
      <w:tr w:rsidR="003930C1" w:rsidRPr="0015411A" w:rsidTr="009A0C4A">
        <w:tc>
          <w:tcPr>
            <w:tcW w:w="4503" w:type="dxa"/>
          </w:tcPr>
          <w:p w:rsidR="00D32471" w:rsidRDefault="00D32471" w:rsidP="000530A2">
            <w:pPr>
              <w:pStyle w:val="ASEANormaltext"/>
              <w:numPr>
                <w:ilvl w:val="0"/>
                <w:numId w:val="9"/>
              </w:numPr>
              <w:spacing w:after="120"/>
            </w:pPr>
            <w:r>
              <w:t>Review current practices with the aim of</w:t>
            </w:r>
            <w:r w:rsidR="00AA00D1">
              <w:t xml:space="preserve"> </w:t>
            </w:r>
            <w:r>
              <w:t>developing:</w:t>
            </w:r>
          </w:p>
          <w:p w:rsidR="00D32471" w:rsidRDefault="00D32471" w:rsidP="000530A2">
            <w:pPr>
              <w:pStyle w:val="ASEANormaltext"/>
              <w:numPr>
                <w:ilvl w:val="1"/>
                <w:numId w:val="9"/>
              </w:numPr>
              <w:spacing w:after="120"/>
              <w:ind w:left="709" w:hanging="425"/>
            </w:pPr>
            <w:r>
              <w:t>a model grading system for the condition</w:t>
            </w:r>
            <w:r w:rsidR="00AA00D1">
              <w:t xml:space="preserve"> </w:t>
            </w:r>
            <w:r>
              <w:t>of ACMs</w:t>
            </w:r>
          </w:p>
          <w:p w:rsidR="00D32471" w:rsidRDefault="00D32471" w:rsidP="000530A2">
            <w:pPr>
              <w:pStyle w:val="ASEANormaltext"/>
              <w:numPr>
                <w:ilvl w:val="1"/>
                <w:numId w:val="9"/>
              </w:numPr>
              <w:spacing w:after="120"/>
              <w:ind w:left="709" w:hanging="425"/>
            </w:pPr>
            <w:r>
              <w:t>a model framework for the stabilisation and</w:t>
            </w:r>
            <w:r w:rsidR="00AA00D1">
              <w:t xml:space="preserve"> </w:t>
            </w:r>
            <w:r>
              <w:t>containment of ACMs in poor condition</w:t>
            </w:r>
          </w:p>
          <w:p w:rsidR="00D32471" w:rsidRDefault="00D32471" w:rsidP="000530A2">
            <w:pPr>
              <w:pStyle w:val="ASEANormaltext"/>
              <w:numPr>
                <w:ilvl w:val="1"/>
                <w:numId w:val="9"/>
              </w:numPr>
              <w:spacing w:after="120"/>
              <w:ind w:left="709" w:hanging="425"/>
            </w:pPr>
            <w:proofErr w:type="gramStart"/>
            <w:r>
              <w:t>a</w:t>
            </w:r>
            <w:proofErr w:type="gramEnd"/>
            <w:r>
              <w:t xml:space="preserve"> model process to identify asbestos</w:t>
            </w:r>
            <w:r w:rsidR="00AA00D1">
              <w:t xml:space="preserve"> </w:t>
            </w:r>
            <w:r>
              <w:t>contaminated land.</w:t>
            </w:r>
          </w:p>
          <w:p w:rsidR="00AA00D1" w:rsidRDefault="00D32471" w:rsidP="000530A2">
            <w:pPr>
              <w:pStyle w:val="ASEANormaltext"/>
              <w:numPr>
                <w:ilvl w:val="0"/>
                <w:numId w:val="9"/>
              </w:numPr>
              <w:spacing w:after="120"/>
            </w:pPr>
            <w:r>
              <w:t>Review building and infrastructure data to</w:t>
            </w:r>
            <w:r w:rsidR="00AA00D1">
              <w:t xml:space="preserve"> </w:t>
            </w:r>
            <w:r>
              <w:t>estimate likely presence of ACMs.</w:t>
            </w:r>
          </w:p>
          <w:p w:rsidR="00D32471" w:rsidRDefault="00D32471" w:rsidP="000530A2">
            <w:pPr>
              <w:pStyle w:val="ASEANormaltext"/>
              <w:numPr>
                <w:ilvl w:val="0"/>
                <w:numId w:val="9"/>
              </w:numPr>
              <w:spacing w:after="120"/>
            </w:pPr>
            <w:r>
              <w:t>Pilot residential ACM identification tools and</w:t>
            </w:r>
            <w:r w:rsidR="00AA00D1">
              <w:t xml:space="preserve"> </w:t>
            </w:r>
            <w:r>
              <w:t>strategies with local government partners.</w:t>
            </w:r>
          </w:p>
          <w:p w:rsidR="00626301" w:rsidRPr="00626301" w:rsidRDefault="00D32471" w:rsidP="000530A2">
            <w:pPr>
              <w:pStyle w:val="ASEANormaltext"/>
              <w:numPr>
                <w:ilvl w:val="0"/>
                <w:numId w:val="9"/>
              </w:numPr>
              <w:spacing w:after="120"/>
            </w:pPr>
            <w:r>
              <w:t>Support the 2003 ban on the importation</w:t>
            </w:r>
            <w:r w:rsidR="00AA00D1">
              <w:t xml:space="preserve"> </w:t>
            </w:r>
            <w:r>
              <w:t>of ACMs with improved coordinated efforts</w:t>
            </w:r>
            <w:r w:rsidR="00AA00D1">
              <w:t xml:space="preserve"> </w:t>
            </w:r>
            <w:r>
              <w:t>to identify and respond to the importation</w:t>
            </w:r>
            <w:r w:rsidR="00AA00D1">
              <w:t xml:space="preserve"> </w:t>
            </w:r>
            <w:r>
              <w:t>of ACMs.</w:t>
            </w:r>
          </w:p>
        </w:tc>
        <w:tc>
          <w:tcPr>
            <w:tcW w:w="4536" w:type="dxa"/>
          </w:tcPr>
          <w:p w:rsidR="00D32471" w:rsidRDefault="00D32471" w:rsidP="000530A2">
            <w:pPr>
              <w:pStyle w:val="ASEANormaltext"/>
              <w:numPr>
                <w:ilvl w:val="0"/>
                <w:numId w:val="15"/>
              </w:numPr>
              <w:ind w:left="459" w:hanging="426"/>
            </w:pPr>
            <w:r>
              <w:t>Evidence-based model for grading in-situ</w:t>
            </w:r>
            <w:r w:rsidR="00AA00D1">
              <w:t xml:space="preserve"> </w:t>
            </w:r>
            <w:r>
              <w:t>asbestos is developed.</w:t>
            </w:r>
          </w:p>
          <w:p w:rsidR="00D32471" w:rsidRDefault="00D32471" w:rsidP="000530A2">
            <w:pPr>
              <w:pStyle w:val="ASEANormaltext"/>
              <w:numPr>
                <w:ilvl w:val="0"/>
                <w:numId w:val="16"/>
              </w:numPr>
              <w:ind w:left="459" w:hanging="426"/>
            </w:pPr>
            <w:r>
              <w:t>Improved stabilisation and containment</w:t>
            </w:r>
            <w:r w:rsidR="00AA00D1">
              <w:t xml:space="preserve"> </w:t>
            </w:r>
            <w:r>
              <w:t>practices for ACMs in poor condition.</w:t>
            </w:r>
          </w:p>
          <w:p w:rsidR="00D32471" w:rsidRDefault="00D32471" w:rsidP="000530A2">
            <w:pPr>
              <w:pStyle w:val="ASEANormaltext"/>
              <w:numPr>
                <w:ilvl w:val="0"/>
                <w:numId w:val="17"/>
              </w:numPr>
              <w:ind w:left="459" w:hanging="426"/>
            </w:pPr>
            <w:r>
              <w:t>Improved identification and management</w:t>
            </w:r>
            <w:r w:rsidR="00AA00D1">
              <w:t xml:space="preserve"> </w:t>
            </w:r>
            <w:r>
              <w:t>of information regarding asbestos</w:t>
            </w:r>
            <w:r w:rsidR="00AA00D1">
              <w:t xml:space="preserve"> </w:t>
            </w:r>
            <w:r>
              <w:t>contaminated land.</w:t>
            </w:r>
          </w:p>
          <w:p w:rsidR="00D32471" w:rsidRDefault="00D32471" w:rsidP="000530A2">
            <w:pPr>
              <w:pStyle w:val="ASEANormaltext"/>
              <w:numPr>
                <w:ilvl w:val="0"/>
                <w:numId w:val="18"/>
              </w:numPr>
              <w:ind w:left="459" w:hanging="426"/>
            </w:pPr>
            <w:r>
              <w:t>Estimated total presence of ACMs in the built</w:t>
            </w:r>
            <w:r w:rsidR="00AA00D1">
              <w:t xml:space="preserve"> </w:t>
            </w:r>
            <w:r>
              <w:t>environment is available.</w:t>
            </w:r>
          </w:p>
          <w:p w:rsidR="00D32471" w:rsidRDefault="00D32471" w:rsidP="000530A2">
            <w:pPr>
              <w:pStyle w:val="ASEANormaltext"/>
              <w:numPr>
                <w:ilvl w:val="0"/>
                <w:numId w:val="19"/>
              </w:numPr>
              <w:ind w:left="459" w:hanging="426"/>
            </w:pPr>
            <w:r>
              <w:t>Improved practice in the residential sector to</w:t>
            </w:r>
            <w:r w:rsidR="00AA00D1">
              <w:t xml:space="preserve"> </w:t>
            </w:r>
            <w:r>
              <w:t>identify and minimise the risk of exposure, in</w:t>
            </w:r>
            <w:r w:rsidR="00AA00D1">
              <w:t xml:space="preserve"> </w:t>
            </w:r>
            <w:r>
              <w:t>particular for DIY home renovators.</w:t>
            </w:r>
          </w:p>
          <w:p w:rsidR="00805A88" w:rsidRPr="0015411A" w:rsidRDefault="00D32471" w:rsidP="000530A2">
            <w:pPr>
              <w:pStyle w:val="ASEANormaltext"/>
              <w:numPr>
                <w:ilvl w:val="0"/>
                <w:numId w:val="20"/>
              </w:numPr>
              <w:ind w:left="459" w:hanging="426"/>
            </w:pPr>
            <w:r>
              <w:t>Effective coordinated response when ACMs</w:t>
            </w:r>
            <w:r w:rsidR="00AA00D1">
              <w:t xml:space="preserve"> </w:t>
            </w:r>
            <w:r>
              <w:t>in imported products are identified.</w:t>
            </w:r>
          </w:p>
        </w:tc>
      </w:tr>
    </w:tbl>
    <w:p w:rsidR="00805A88" w:rsidRPr="009403DD" w:rsidRDefault="00805A88">
      <w:pPr>
        <w:spacing w:after="0" w:line="240" w:lineRule="auto"/>
        <w:rPr>
          <w:rFonts w:cstheme="minorHAnsi"/>
        </w:rPr>
      </w:pPr>
    </w:p>
    <w:p w:rsidR="003930C1" w:rsidRPr="009403DD" w:rsidRDefault="003930C1">
      <w:pPr>
        <w:spacing w:after="0" w:line="240" w:lineRule="auto"/>
        <w:rPr>
          <w:rFonts w:cstheme="minorHAnsi"/>
        </w:rPr>
      </w:pPr>
      <w:r w:rsidRPr="009403DD">
        <w:rPr>
          <w:rFonts w:cstheme="minorHAnsi"/>
        </w:rPr>
        <w:br w:type="page"/>
      </w:r>
    </w:p>
    <w:p w:rsidR="00334247" w:rsidRPr="009403DD" w:rsidRDefault="00334247" w:rsidP="00764C34">
      <w:pPr>
        <w:pStyle w:val="ASEAHeading2"/>
      </w:pPr>
      <w:bookmarkStart w:id="27" w:name="_Toc419875719"/>
      <w:r w:rsidRPr="009403DD">
        <w:lastRenderedPageBreak/>
        <w:t>Strategy four: Removal</w:t>
      </w:r>
      <w:bookmarkEnd w:id="27"/>
      <w:r w:rsidR="00437049" w:rsidRPr="009403DD">
        <w:t xml:space="preserve"> </w:t>
      </w:r>
    </w:p>
    <w:p w:rsidR="00764C34" w:rsidRDefault="00764C34" w:rsidP="00CD09A4">
      <w:pPr>
        <w:spacing w:line="240" w:lineRule="auto"/>
        <w:rPr>
          <w:rFonts w:cstheme="minorHAnsi"/>
        </w:rPr>
      </w:pPr>
      <w:r>
        <w:rPr>
          <w:rFonts w:cstheme="minorHAnsi"/>
        </w:rPr>
        <w:t>Under the p</w:t>
      </w:r>
      <w:r w:rsidR="00334247" w:rsidRPr="009403DD">
        <w:rPr>
          <w:rFonts w:cstheme="minorHAnsi"/>
        </w:rPr>
        <w:t xml:space="preserve">lan, the activities undertaken in the </w:t>
      </w:r>
      <w:r w:rsidR="00DF22D4" w:rsidRPr="009403DD">
        <w:rPr>
          <w:rFonts w:cstheme="minorHAnsi"/>
        </w:rPr>
        <w:t>r</w:t>
      </w:r>
      <w:r w:rsidR="00334247" w:rsidRPr="009403DD">
        <w:rPr>
          <w:rFonts w:cstheme="minorHAnsi"/>
        </w:rPr>
        <w:t xml:space="preserve">emoval </w:t>
      </w:r>
      <w:r w:rsidR="00DF22D4" w:rsidRPr="009403DD">
        <w:rPr>
          <w:rFonts w:cstheme="minorHAnsi"/>
        </w:rPr>
        <w:t>strategy</w:t>
      </w:r>
      <w:r w:rsidR="00334247" w:rsidRPr="009403DD">
        <w:rPr>
          <w:rFonts w:cstheme="minorHAnsi"/>
        </w:rPr>
        <w:t xml:space="preserve"> will inform the</w:t>
      </w:r>
      <w:r>
        <w:rPr>
          <w:rFonts w:cstheme="minorHAnsi"/>
        </w:rPr>
        <w:t xml:space="preserve"> potential</w:t>
      </w:r>
      <w:r w:rsidR="00334247" w:rsidRPr="009403DD">
        <w:rPr>
          <w:rFonts w:cstheme="minorHAnsi"/>
        </w:rPr>
        <w:t xml:space="preserve"> practicality of </w:t>
      </w:r>
      <w:r w:rsidR="00DF22D4" w:rsidRPr="009403DD">
        <w:rPr>
          <w:rFonts w:cstheme="minorHAnsi"/>
        </w:rPr>
        <w:t>removing</w:t>
      </w:r>
      <w:r w:rsidR="00334247" w:rsidRPr="009403DD">
        <w:rPr>
          <w:rFonts w:cstheme="minorHAnsi"/>
        </w:rPr>
        <w:t xml:space="preserve"> asbestos from</w:t>
      </w:r>
      <w:r>
        <w:rPr>
          <w:rFonts w:cstheme="minorHAnsi"/>
        </w:rPr>
        <w:t xml:space="preserve"> the built environment to eliminate asbestos-related diseases. </w:t>
      </w:r>
    </w:p>
    <w:tbl>
      <w:tblPr>
        <w:tblStyle w:val="TableGrid"/>
        <w:tblW w:w="0" w:type="auto"/>
        <w:tblLook w:val="04A0" w:firstRow="1" w:lastRow="0" w:firstColumn="1" w:lastColumn="0" w:noHBand="0" w:noVBand="1"/>
      </w:tblPr>
      <w:tblGrid>
        <w:gridCol w:w="4503"/>
        <w:gridCol w:w="4536"/>
      </w:tblGrid>
      <w:tr w:rsidR="003930C1" w:rsidRPr="009403DD" w:rsidTr="009A0C4A">
        <w:tc>
          <w:tcPr>
            <w:tcW w:w="9039" w:type="dxa"/>
            <w:gridSpan w:val="2"/>
          </w:tcPr>
          <w:p w:rsidR="003930C1" w:rsidRPr="00626301" w:rsidRDefault="001B2039" w:rsidP="00764C34">
            <w:pPr>
              <w:spacing w:line="240" w:lineRule="auto"/>
              <w:rPr>
                <w:rFonts w:cstheme="minorHAnsi"/>
              </w:rPr>
            </w:pPr>
            <w:r w:rsidRPr="00764C34">
              <w:rPr>
                <w:rFonts w:cstheme="minorHAnsi"/>
                <w:b/>
              </w:rPr>
              <w:t>Goal</w:t>
            </w:r>
            <w:r w:rsidRPr="00626301">
              <w:rPr>
                <w:rFonts w:cstheme="minorHAnsi"/>
              </w:rPr>
              <w:t xml:space="preserve">: </w:t>
            </w:r>
            <w:r w:rsidR="00764C34">
              <w:rPr>
                <w:rFonts w:cstheme="minorHAnsi"/>
              </w:rPr>
              <w:t>Identify priority areas where ACMs present a risk, identify the barriers to the safe removal of asbestos, and review management and removal infrastructure to estimate the capacity and rate for the safe removal of asbestos</w:t>
            </w:r>
            <w:r w:rsidR="00D53E97">
              <w:rPr>
                <w:rFonts w:cstheme="minorHAnsi"/>
              </w:rPr>
              <w:t>.</w:t>
            </w:r>
            <w:r w:rsidR="00DF22D4" w:rsidRPr="00626301">
              <w:rPr>
                <w:rFonts w:cstheme="minorHAnsi"/>
              </w:rPr>
              <w:t xml:space="preserve"> </w:t>
            </w:r>
          </w:p>
        </w:tc>
      </w:tr>
      <w:tr w:rsidR="003930C1" w:rsidRPr="009403DD" w:rsidTr="009A0C4A">
        <w:tc>
          <w:tcPr>
            <w:tcW w:w="4503" w:type="dxa"/>
          </w:tcPr>
          <w:p w:rsidR="003930C1" w:rsidRPr="00764C34" w:rsidRDefault="003930C1" w:rsidP="003930C1">
            <w:pPr>
              <w:spacing w:line="240" w:lineRule="auto"/>
              <w:rPr>
                <w:rFonts w:cstheme="minorHAnsi"/>
                <w:b/>
              </w:rPr>
            </w:pPr>
            <w:r w:rsidRPr="00764C34">
              <w:rPr>
                <w:rFonts w:cstheme="minorHAnsi"/>
                <w:b/>
              </w:rPr>
              <w:t>Deliverables</w:t>
            </w:r>
          </w:p>
        </w:tc>
        <w:tc>
          <w:tcPr>
            <w:tcW w:w="4536" w:type="dxa"/>
          </w:tcPr>
          <w:p w:rsidR="003930C1" w:rsidRPr="00764C34" w:rsidRDefault="003930C1" w:rsidP="003930C1">
            <w:pPr>
              <w:spacing w:line="240" w:lineRule="auto"/>
              <w:rPr>
                <w:rFonts w:cstheme="minorHAnsi"/>
                <w:b/>
              </w:rPr>
            </w:pPr>
            <w:r w:rsidRPr="00764C34">
              <w:rPr>
                <w:rFonts w:cstheme="minorHAnsi"/>
                <w:b/>
              </w:rPr>
              <w:t xml:space="preserve">Outcomes </w:t>
            </w:r>
          </w:p>
        </w:tc>
      </w:tr>
      <w:tr w:rsidR="003930C1" w:rsidRPr="009403DD" w:rsidTr="009A0C4A">
        <w:tc>
          <w:tcPr>
            <w:tcW w:w="4503" w:type="dxa"/>
          </w:tcPr>
          <w:p w:rsidR="00D32471" w:rsidRDefault="00D32471" w:rsidP="000530A2">
            <w:pPr>
              <w:pStyle w:val="ASEANormaltext"/>
              <w:numPr>
                <w:ilvl w:val="0"/>
                <w:numId w:val="10"/>
              </w:numPr>
              <w:ind w:left="426"/>
            </w:pPr>
            <w:r>
              <w:t>Identify priority areas where ACMs may present</w:t>
            </w:r>
            <w:r w:rsidR="00AA00D1">
              <w:t xml:space="preserve"> </w:t>
            </w:r>
            <w:r>
              <w:t>a risk due to deterioration for action.</w:t>
            </w:r>
          </w:p>
          <w:p w:rsidR="00D32471" w:rsidRDefault="00D32471" w:rsidP="000530A2">
            <w:pPr>
              <w:pStyle w:val="ASEANormaltext"/>
              <w:numPr>
                <w:ilvl w:val="0"/>
                <w:numId w:val="10"/>
              </w:numPr>
              <w:ind w:left="426"/>
            </w:pPr>
            <w:r>
              <w:t>Develop and conduct projects in various</w:t>
            </w:r>
            <w:r w:rsidR="00AA00D1">
              <w:t xml:space="preserve"> </w:t>
            </w:r>
            <w:r>
              <w:t>locations and conditions where ACMs are in</w:t>
            </w:r>
            <w:r w:rsidR="00AA00D1">
              <w:t xml:space="preserve"> </w:t>
            </w:r>
            <w:r>
              <w:t>poor condition or likely to cause risks to ensure</w:t>
            </w:r>
            <w:r w:rsidR="00AA00D1">
              <w:t xml:space="preserve"> </w:t>
            </w:r>
            <w:r>
              <w:t>removal approaches are effective.</w:t>
            </w:r>
          </w:p>
          <w:p w:rsidR="00D32471" w:rsidRDefault="00D32471" w:rsidP="000530A2">
            <w:pPr>
              <w:pStyle w:val="ASEANormaltext"/>
              <w:numPr>
                <w:ilvl w:val="0"/>
                <w:numId w:val="10"/>
              </w:numPr>
              <w:ind w:left="426"/>
            </w:pPr>
            <w:r>
              <w:t>Conduct a review into asbestos removal</w:t>
            </w:r>
            <w:r w:rsidR="00AA00D1">
              <w:t xml:space="preserve"> </w:t>
            </w:r>
            <w:r>
              <w:t>infrastructure (transport, storage and disposal</w:t>
            </w:r>
            <w:r w:rsidR="00AA00D1">
              <w:t xml:space="preserve"> </w:t>
            </w:r>
            <w:r>
              <w:t>facilities) across Australia focusing on capacity</w:t>
            </w:r>
            <w:r w:rsidR="00AA00D1">
              <w:t xml:space="preserve"> </w:t>
            </w:r>
            <w:r>
              <w:t>and future risks.</w:t>
            </w:r>
          </w:p>
          <w:p w:rsidR="00D32471" w:rsidRDefault="00D32471" w:rsidP="000530A2">
            <w:pPr>
              <w:pStyle w:val="ASEANormaltext"/>
              <w:numPr>
                <w:ilvl w:val="0"/>
                <w:numId w:val="10"/>
              </w:numPr>
              <w:ind w:left="426"/>
            </w:pPr>
            <w:r>
              <w:t>Investigate the barriers to the safe removal of</w:t>
            </w:r>
            <w:r w:rsidR="00AA00D1">
              <w:t xml:space="preserve"> </w:t>
            </w:r>
            <w:r>
              <w:t>ACMs from government, commercial and</w:t>
            </w:r>
            <w:r w:rsidR="00AA00D1">
              <w:t xml:space="preserve"> </w:t>
            </w:r>
            <w:r>
              <w:t>residential properties, and develop policy options</w:t>
            </w:r>
            <w:r w:rsidR="00AA00D1">
              <w:t xml:space="preserve"> </w:t>
            </w:r>
            <w:r>
              <w:t>to support removal of asbestos in poor condition.</w:t>
            </w:r>
          </w:p>
          <w:p w:rsidR="004A475C" w:rsidRPr="009403DD" w:rsidRDefault="00D32471" w:rsidP="000530A2">
            <w:pPr>
              <w:pStyle w:val="ASEANormaltext"/>
              <w:numPr>
                <w:ilvl w:val="0"/>
                <w:numId w:val="10"/>
              </w:numPr>
              <w:ind w:left="426"/>
            </w:pPr>
            <w:r>
              <w:t>Review the potential risks and benefits of a</w:t>
            </w:r>
            <w:r w:rsidR="00AA00D1">
              <w:t xml:space="preserve"> </w:t>
            </w:r>
            <w:r>
              <w:t>prioritised removal programme to safely</w:t>
            </w:r>
            <w:r w:rsidR="00AA00D1">
              <w:t xml:space="preserve"> </w:t>
            </w:r>
            <w:r>
              <w:t>remove ACMs in government occupied and</w:t>
            </w:r>
            <w:r w:rsidR="00AA00D1">
              <w:t xml:space="preserve"> </w:t>
            </w:r>
            <w:r>
              <w:t>controlled buildings and commercial premises,</w:t>
            </w:r>
            <w:r w:rsidR="00AA00D1">
              <w:t xml:space="preserve"> </w:t>
            </w:r>
            <w:r>
              <w:t>including the requirement for exceptions, to</w:t>
            </w:r>
            <w:r w:rsidR="00AA00D1">
              <w:t xml:space="preserve"> </w:t>
            </w:r>
            <w:r>
              <w:t>reduce asbestos-related disease.</w:t>
            </w:r>
          </w:p>
        </w:tc>
        <w:tc>
          <w:tcPr>
            <w:tcW w:w="4536" w:type="dxa"/>
          </w:tcPr>
          <w:p w:rsidR="00D32471" w:rsidRDefault="00D32471" w:rsidP="000530A2">
            <w:pPr>
              <w:pStyle w:val="ASEANormaltext"/>
              <w:numPr>
                <w:ilvl w:val="0"/>
                <w:numId w:val="21"/>
              </w:numPr>
              <w:ind w:left="459" w:hanging="426"/>
            </w:pPr>
            <w:r>
              <w:t>Priority actions identified support removal</w:t>
            </w:r>
            <w:r w:rsidR="00AA00D1">
              <w:t xml:space="preserve"> </w:t>
            </w:r>
            <w:r>
              <w:t>of ACMs in poor condition.</w:t>
            </w:r>
          </w:p>
          <w:p w:rsidR="00D32471" w:rsidRDefault="00D32471" w:rsidP="000530A2">
            <w:pPr>
              <w:pStyle w:val="ASEANormaltext"/>
              <w:numPr>
                <w:ilvl w:val="0"/>
                <w:numId w:val="22"/>
              </w:numPr>
              <w:ind w:left="459" w:hanging="426"/>
            </w:pPr>
            <w:r>
              <w:t>Options to remove asbestos in poor condition</w:t>
            </w:r>
            <w:r w:rsidR="00AA00D1">
              <w:t xml:space="preserve"> </w:t>
            </w:r>
            <w:r>
              <w:t>are practical, evidence-based and targeted</w:t>
            </w:r>
            <w:r w:rsidR="00AA00D1">
              <w:t xml:space="preserve"> </w:t>
            </w:r>
            <w:r>
              <w:t>towards sources of asbestos-related disease.</w:t>
            </w:r>
          </w:p>
          <w:p w:rsidR="00D32471" w:rsidRDefault="00D32471" w:rsidP="000530A2">
            <w:pPr>
              <w:pStyle w:val="ASEANormaltext"/>
              <w:numPr>
                <w:ilvl w:val="0"/>
                <w:numId w:val="23"/>
              </w:numPr>
              <w:ind w:left="459" w:hanging="426"/>
            </w:pPr>
            <w:r>
              <w:t>Asbestos removal infrastructure can meet the</w:t>
            </w:r>
            <w:r w:rsidR="00AA00D1">
              <w:t xml:space="preserve"> </w:t>
            </w:r>
            <w:r>
              <w:t>future needs and demands of ageing ACMs</w:t>
            </w:r>
            <w:r w:rsidR="00AA00D1">
              <w:t xml:space="preserve"> </w:t>
            </w:r>
            <w:r>
              <w:t>without creating increased risk.</w:t>
            </w:r>
          </w:p>
          <w:p w:rsidR="003930C1" w:rsidRPr="009403DD" w:rsidRDefault="00D32471" w:rsidP="000530A2">
            <w:pPr>
              <w:pStyle w:val="ASEANormaltext"/>
              <w:numPr>
                <w:ilvl w:val="0"/>
                <w:numId w:val="24"/>
              </w:numPr>
              <w:ind w:left="459" w:hanging="426"/>
            </w:pPr>
            <w:r>
              <w:t>The barriers to the safe removal of ACMs are</w:t>
            </w:r>
            <w:r w:rsidR="00AA00D1">
              <w:t xml:space="preserve"> </w:t>
            </w:r>
            <w:r>
              <w:t>reviewed and options to address the challenges</w:t>
            </w:r>
            <w:r w:rsidR="00AA00D1">
              <w:t xml:space="preserve"> </w:t>
            </w:r>
            <w:r>
              <w:t>faced by government, commercial and</w:t>
            </w:r>
            <w:r w:rsidR="00AA00D1">
              <w:t xml:space="preserve"> </w:t>
            </w:r>
            <w:r>
              <w:t>residential sectors are evaluated.</w:t>
            </w:r>
          </w:p>
        </w:tc>
      </w:tr>
    </w:tbl>
    <w:p w:rsidR="002A4390" w:rsidRDefault="002A4390" w:rsidP="00764C34"/>
    <w:p w:rsidR="00334247" w:rsidRPr="009403DD" w:rsidRDefault="00334247" w:rsidP="00334247">
      <w:pPr>
        <w:spacing w:after="0" w:line="240" w:lineRule="auto"/>
        <w:rPr>
          <w:rFonts w:cstheme="minorHAnsi"/>
          <w:color w:val="7030A0"/>
          <w:sz w:val="32"/>
          <w:szCs w:val="32"/>
        </w:rPr>
      </w:pPr>
      <w:r w:rsidRPr="009403DD">
        <w:rPr>
          <w:rFonts w:cstheme="minorHAnsi"/>
          <w:color w:val="7030A0"/>
          <w:sz w:val="32"/>
          <w:szCs w:val="32"/>
        </w:rPr>
        <w:br w:type="page"/>
      </w:r>
    </w:p>
    <w:p w:rsidR="00334247" w:rsidRDefault="00334247" w:rsidP="00764C34">
      <w:pPr>
        <w:pStyle w:val="ASEAHeading2"/>
      </w:pPr>
      <w:bookmarkStart w:id="28" w:name="_Toc419875720"/>
      <w:r w:rsidRPr="00764C34">
        <w:lastRenderedPageBreak/>
        <w:t>Strategy five: Research</w:t>
      </w:r>
      <w:bookmarkEnd w:id="28"/>
    </w:p>
    <w:p w:rsidR="00764C34" w:rsidRPr="00764C34" w:rsidRDefault="00CF7CCC" w:rsidP="00CF7CCC">
      <w:pPr>
        <w:pStyle w:val="ASEANormaltext"/>
      </w:pPr>
      <w:r>
        <w:t>Any work undertaken to improve asbestos management and awareness needs a strong research base. There has been a significant amount of research and information regarding asbestos and asbestos-related diseases conducted in Australia and internationally. A nationally coordinated research approach will consider innovative ways to prevent exposure to asbestos fibres and minimise the impact of asbestos-related disease.</w:t>
      </w:r>
    </w:p>
    <w:tbl>
      <w:tblPr>
        <w:tblStyle w:val="TableGrid"/>
        <w:tblW w:w="0" w:type="auto"/>
        <w:tblLook w:val="04A0" w:firstRow="1" w:lastRow="0" w:firstColumn="1" w:lastColumn="0" w:noHBand="0" w:noVBand="1"/>
      </w:tblPr>
      <w:tblGrid>
        <w:gridCol w:w="4503"/>
        <w:gridCol w:w="4536"/>
      </w:tblGrid>
      <w:tr w:rsidR="003930C1" w:rsidRPr="009403DD" w:rsidTr="009A0C4A">
        <w:tc>
          <w:tcPr>
            <w:tcW w:w="9039" w:type="dxa"/>
            <w:gridSpan w:val="2"/>
          </w:tcPr>
          <w:p w:rsidR="003930C1" w:rsidRPr="009403DD" w:rsidRDefault="001B2039" w:rsidP="008F228C">
            <w:pPr>
              <w:rPr>
                <w:rFonts w:cstheme="minorHAnsi"/>
              </w:rPr>
            </w:pPr>
            <w:r w:rsidRPr="00764C34">
              <w:rPr>
                <w:rFonts w:cstheme="minorHAnsi"/>
                <w:b/>
              </w:rPr>
              <w:t>Goal</w:t>
            </w:r>
            <w:r w:rsidRPr="009403DD">
              <w:rPr>
                <w:rFonts w:cstheme="minorHAnsi"/>
              </w:rPr>
              <w:t xml:space="preserve">: </w:t>
            </w:r>
            <w:r w:rsidR="00D53CD2" w:rsidRPr="009403DD">
              <w:rPr>
                <w:rFonts w:cstheme="minorHAnsi"/>
              </w:rPr>
              <w:t>Commission</w:t>
            </w:r>
            <w:r w:rsidR="00B1300E" w:rsidRPr="009403DD">
              <w:rPr>
                <w:rFonts w:cstheme="minorHAnsi"/>
              </w:rPr>
              <w:t>, monitor</w:t>
            </w:r>
            <w:r w:rsidR="00D53CD2" w:rsidRPr="009403DD">
              <w:rPr>
                <w:rFonts w:cstheme="minorHAnsi"/>
              </w:rPr>
              <w:t xml:space="preserve"> and promote r</w:t>
            </w:r>
            <w:r w:rsidR="003930C1" w:rsidRPr="009403DD">
              <w:rPr>
                <w:rFonts w:cstheme="minorHAnsi"/>
              </w:rPr>
              <w:t xml:space="preserve">esearch </w:t>
            </w:r>
            <w:r w:rsidR="00D53CD2" w:rsidRPr="009403DD">
              <w:rPr>
                <w:rFonts w:cstheme="minorHAnsi"/>
              </w:rPr>
              <w:t xml:space="preserve">into </w:t>
            </w:r>
            <w:r w:rsidR="008F228C">
              <w:rPr>
                <w:rFonts w:cstheme="minorHAnsi"/>
              </w:rPr>
              <w:t xml:space="preserve">the prevention of </w:t>
            </w:r>
            <w:r w:rsidR="003930C1" w:rsidRPr="009403DD">
              <w:rPr>
                <w:rFonts w:cstheme="minorHAnsi"/>
              </w:rPr>
              <w:t>asbestos exposure</w:t>
            </w:r>
            <w:r w:rsidR="00D53CD2" w:rsidRPr="009403DD">
              <w:rPr>
                <w:rFonts w:cstheme="minorHAnsi"/>
              </w:rPr>
              <w:t xml:space="preserve"> </w:t>
            </w:r>
            <w:r w:rsidR="008F228C">
              <w:rPr>
                <w:rFonts w:cstheme="minorHAnsi"/>
              </w:rPr>
              <w:t>a</w:t>
            </w:r>
            <w:r w:rsidR="00D53CD2" w:rsidRPr="009403DD">
              <w:rPr>
                <w:rFonts w:cstheme="minorHAnsi"/>
              </w:rPr>
              <w:t xml:space="preserve">nd </w:t>
            </w:r>
            <w:r w:rsidR="003930C1" w:rsidRPr="009403DD">
              <w:rPr>
                <w:rFonts w:cstheme="minorHAnsi"/>
              </w:rPr>
              <w:t>asbestos-related diseases</w:t>
            </w:r>
            <w:r w:rsidR="00D53E97">
              <w:rPr>
                <w:rFonts w:cstheme="minorHAnsi"/>
              </w:rPr>
              <w:t>.</w:t>
            </w:r>
            <w:r w:rsidR="003930C1" w:rsidRPr="009403DD">
              <w:rPr>
                <w:rFonts w:cstheme="minorHAnsi"/>
              </w:rPr>
              <w:t xml:space="preserve"> </w:t>
            </w:r>
          </w:p>
        </w:tc>
      </w:tr>
      <w:tr w:rsidR="003930C1" w:rsidRPr="009403DD" w:rsidTr="009A0C4A">
        <w:tc>
          <w:tcPr>
            <w:tcW w:w="4503" w:type="dxa"/>
          </w:tcPr>
          <w:p w:rsidR="003930C1" w:rsidRPr="00764C34" w:rsidRDefault="003930C1" w:rsidP="009A0C4A">
            <w:pPr>
              <w:rPr>
                <w:rFonts w:cstheme="minorHAnsi"/>
                <w:b/>
              </w:rPr>
            </w:pPr>
            <w:r w:rsidRPr="00764C34">
              <w:rPr>
                <w:rFonts w:cstheme="minorHAnsi"/>
                <w:b/>
              </w:rPr>
              <w:t>Deliverables</w:t>
            </w:r>
          </w:p>
        </w:tc>
        <w:tc>
          <w:tcPr>
            <w:tcW w:w="4536" w:type="dxa"/>
          </w:tcPr>
          <w:p w:rsidR="003930C1" w:rsidRPr="00764C34" w:rsidRDefault="003930C1" w:rsidP="009A0C4A">
            <w:pPr>
              <w:rPr>
                <w:rFonts w:cstheme="minorHAnsi"/>
                <w:b/>
              </w:rPr>
            </w:pPr>
            <w:r w:rsidRPr="00764C34">
              <w:rPr>
                <w:rFonts w:cstheme="minorHAnsi"/>
                <w:b/>
              </w:rPr>
              <w:t xml:space="preserve">Outcomes </w:t>
            </w:r>
          </w:p>
        </w:tc>
      </w:tr>
      <w:tr w:rsidR="003930C1" w:rsidRPr="009403DD" w:rsidTr="009A0C4A">
        <w:tc>
          <w:tcPr>
            <w:tcW w:w="4503" w:type="dxa"/>
          </w:tcPr>
          <w:p w:rsidR="003930C1" w:rsidRPr="009403DD" w:rsidRDefault="003930C1" w:rsidP="000530A2">
            <w:pPr>
              <w:numPr>
                <w:ilvl w:val="0"/>
                <w:numId w:val="4"/>
              </w:numPr>
              <w:spacing w:after="0"/>
              <w:rPr>
                <w:rFonts w:cstheme="minorHAnsi"/>
              </w:rPr>
            </w:pPr>
            <w:r w:rsidRPr="009403DD">
              <w:rPr>
                <w:rFonts w:cstheme="minorHAnsi"/>
              </w:rPr>
              <w:t xml:space="preserve">Identify </w:t>
            </w:r>
            <w:r w:rsidR="00371B3B">
              <w:rPr>
                <w:rFonts w:cstheme="minorHAnsi"/>
              </w:rPr>
              <w:t xml:space="preserve">key national </w:t>
            </w:r>
            <w:r w:rsidRPr="009403DD">
              <w:rPr>
                <w:rFonts w:cstheme="minorHAnsi"/>
              </w:rPr>
              <w:t>and international research</w:t>
            </w:r>
            <w:r w:rsidR="00371B3B">
              <w:rPr>
                <w:rFonts w:cstheme="minorHAnsi"/>
              </w:rPr>
              <w:t xml:space="preserve"> and reports </w:t>
            </w:r>
            <w:r w:rsidRPr="009403DD">
              <w:rPr>
                <w:rFonts w:cstheme="minorHAnsi"/>
              </w:rPr>
              <w:t xml:space="preserve">to enable better sharing of information to </w:t>
            </w:r>
            <w:r w:rsidR="00516945">
              <w:rPr>
                <w:rFonts w:cstheme="minorHAnsi"/>
              </w:rPr>
              <w:t>inform policy and best practice</w:t>
            </w:r>
            <w:r w:rsidRPr="009403DD">
              <w:rPr>
                <w:rFonts w:cstheme="minorHAnsi"/>
              </w:rPr>
              <w:t>.</w:t>
            </w:r>
          </w:p>
          <w:p w:rsidR="003930C1" w:rsidRPr="009403DD" w:rsidRDefault="003930C1" w:rsidP="000530A2">
            <w:pPr>
              <w:numPr>
                <w:ilvl w:val="0"/>
                <w:numId w:val="4"/>
              </w:numPr>
              <w:spacing w:after="0"/>
              <w:rPr>
                <w:rFonts w:cstheme="minorHAnsi"/>
              </w:rPr>
            </w:pPr>
            <w:r w:rsidRPr="009403DD">
              <w:rPr>
                <w:rFonts w:cstheme="minorHAnsi"/>
              </w:rPr>
              <w:t>Commission and promote research that</w:t>
            </w:r>
            <w:r w:rsidR="00516945">
              <w:rPr>
                <w:rFonts w:cstheme="minorHAnsi"/>
              </w:rPr>
              <w:t xml:space="preserve"> </w:t>
            </w:r>
            <w:r w:rsidR="00371B3B">
              <w:rPr>
                <w:rFonts w:cstheme="minorHAnsi"/>
              </w:rPr>
              <w:t>reduces the risks of exposure to asbestos and minimises the impact of asbestos-</w:t>
            </w:r>
            <w:r w:rsidR="00516945">
              <w:rPr>
                <w:rFonts w:cstheme="minorHAnsi"/>
              </w:rPr>
              <w:t>relate</w:t>
            </w:r>
            <w:r w:rsidR="00371B3B">
              <w:rPr>
                <w:rFonts w:cstheme="minorHAnsi"/>
              </w:rPr>
              <w:t>d disease.</w:t>
            </w:r>
          </w:p>
        </w:tc>
        <w:tc>
          <w:tcPr>
            <w:tcW w:w="4536" w:type="dxa"/>
          </w:tcPr>
          <w:p w:rsidR="00525FFE" w:rsidRPr="00B30C9F" w:rsidRDefault="00525FFE" w:rsidP="000530A2">
            <w:pPr>
              <w:pStyle w:val="ListParagraph"/>
              <w:numPr>
                <w:ilvl w:val="0"/>
                <w:numId w:val="25"/>
              </w:numPr>
              <w:spacing w:after="240"/>
              <w:ind w:left="714" w:hanging="357"/>
              <w:contextualSpacing w:val="0"/>
              <w:rPr>
                <w:rFonts w:asciiTheme="minorHAnsi" w:hAnsiTheme="minorHAnsi" w:cstheme="minorHAnsi"/>
                <w:sz w:val="22"/>
                <w:szCs w:val="22"/>
              </w:rPr>
            </w:pPr>
            <w:r w:rsidRPr="00B30C9F">
              <w:rPr>
                <w:rFonts w:asciiTheme="minorHAnsi" w:hAnsiTheme="minorHAnsi" w:cstheme="minorHAnsi"/>
                <w:sz w:val="22"/>
                <w:szCs w:val="22"/>
              </w:rPr>
              <w:t>Coordination of key research supports evidence informed policy and practice</w:t>
            </w:r>
            <w:r w:rsidR="00D53E97" w:rsidRPr="00B30C9F">
              <w:rPr>
                <w:rFonts w:asciiTheme="minorHAnsi" w:hAnsiTheme="minorHAnsi" w:cstheme="minorHAnsi"/>
                <w:sz w:val="22"/>
                <w:szCs w:val="22"/>
              </w:rPr>
              <w:t>.</w:t>
            </w:r>
            <w:r w:rsidRPr="00B30C9F">
              <w:rPr>
                <w:rFonts w:asciiTheme="minorHAnsi" w:hAnsiTheme="minorHAnsi" w:cstheme="minorHAnsi"/>
                <w:sz w:val="22"/>
                <w:szCs w:val="22"/>
              </w:rPr>
              <w:t xml:space="preserve"> </w:t>
            </w:r>
          </w:p>
          <w:p w:rsidR="00686F10" w:rsidRPr="00B30C9F" w:rsidRDefault="00525FFE" w:rsidP="000530A2">
            <w:pPr>
              <w:pStyle w:val="ListParagraph"/>
              <w:numPr>
                <w:ilvl w:val="0"/>
                <w:numId w:val="26"/>
              </w:numPr>
              <w:spacing w:after="240"/>
              <w:ind w:left="714" w:hanging="357"/>
              <w:contextualSpacing w:val="0"/>
              <w:rPr>
                <w:rFonts w:asciiTheme="minorHAnsi" w:hAnsiTheme="minorHAnsi" w:cstheme="minorHAnsi"/>
                <w:sz w:val="22"/>
                <w:szCs w:val="22"/>
              </w:rPr>
            </w:pPr>
            <w:r w:rsidRPr="00B30C9F">
              <w:rPr>
                <w:rFonts w:asciiTheme="minorHAnsi" w:hAnsiTheme="minorHAnsi" w:cstheme="minorHAnsi"/>
                <w:sz w:val="22"/>
                <w:szCs w:val="22"/>
              </w:rPr>
              <w:t>Commissioned research identifies</w:t>
            </w:r>
            <w:r w:rsidR="003930C1" w:rsidRPr="00B30C9F">
              <w:rPr>
                <w:rFonts w:asciiTheme="minorHAnsi" w:hAnsiTheme="minorHAnsi" w:cstheme="minorHAnsi"/>
                <w:sz w:val="22"/>
                <w:szCs w:val="22"/>
              </w:rPr>
              <w:t xml:space="preserve"> practical</w:t>
            </w:r>
            <w:r w:rsidR="00CA7D4F" w:rsidRPr="00B30C9F">
              <w:rPr>
                <w:rFonts w:asciiTheme="minorHAnsi" w:hAnsiTheme="minorHAnsi" w:cstheme="minorHAnsi"/>
                <w:sz w:val="22"/>
                <w:szCs w:val="22"/>
              </w:rPr>
              <w:t xml:space="preserve"> and innovative</w:t>
            </w:r>
            <w:r w:rsidR="003930C1" w:rsidRPr="00B30C9F">
              <w:rPr>
                <w:rFonts w:asciiTheme="minorHAnsi" w:hAnsiTheme="minorHAnsi" w:cstheme="minorHAnsi"/>
                <w:sz w:val="22"/>
                <w:szCs w:val="22"/>
              </w:rPr>
              <w:t xml:space="preserve"> approaches to prevent or minimise risks f</w:t>
            </w:r>
            <w:r w:rsidRPr="00B30C9F">
              <w:rPr>
                <w:rFonts w:asciiTheme="minorHAnsi" w:hAnsiTheme="minorHAnsi" w:cstheme="minorHAnsi"/>
                <w:sz w:val="22"/>
                <w:szCs w:val="22"/>
              </w:rPr>
              <w:t>rom exposure to asbestos fibres, and support for people with</w:t>
            </w:r>
            <w:r w:rsidR="003930C1" w:rsidRPr="00B30C9F">
              <w:rPr>
                <w:rFonts w:asciiTheme="minorHAnsi" w:hAnsiTheme="minorHAnsi" w:cstheme="minorHAnsi"/>
                <w:sz w:val="22"/>
                <w:szCs w:val="22"/>
              </w:rPr>
              <w:t xml:space="preserve"> asbestos-related diseases.</w:t>
            </w:r>
          </w:p>
          <w:p w:rsidR="003930C1" w:rsidRPr="00686F10" w:rsidRDefault="003930C1" w:rsidP="00626301">
            <w:pPr>
              <w:spacing w:after="0"/>
              <w:ind w:left="720"/>
              <w:rPr>
                <w:rFonts w:cstheme="minorHAnsi"/>
              </w:rPr>
            </w:pPr>
          </w:p>
        </w:tc>
      </w:tr>
    </w:tbl>
    <w:p w:rsidR="009A0C4A" w:rsidRPr="009403DD" w:rsidRDefault="009A0C4A" w:rsidP="009A0C4A">
      <w:pPr>
        <w:spacing w:after="0" w:line="240" w:lineRule="auto"/>
        <w:rPr>
          <w:rFonts w:cstheme="minorHAnsi"/>
        </w:rPr>
      </w:pPr>
    </w:p>
    <w:p w:rsidR="002A4390" w:rsidRPr="009403DD" w:rsidRDefault="002A4390" w:rsidP="009A0C4A">
      <w:pPr>
        <w:spacing w:after="0" w:line="240" w:lineRule="auto"/>
        <w:rPr>
          <w:rFonts w:cstheme="minorHAnsi"/>
        </w:rPr>
      </w:pPr>
    </w:p>
    <w:p w:rsidR="00334247" w:rsidRPr="009403DD" w:rsidRDefault="00334247" w:rsidP="00D954A0">
      <w:pPr>
        <w:pStyle w:val="StyleASEAHeading2LatinBodyCalibri"/>
        <w:rPr>
          <w:rStyle w:val="ASEAHeading2Char"/>
          <w:rFonts w:asciiTheme="minorHAnsi" w:hAnsiTheme="minorHAnsi"/>
        </w:rPr>
      </w:pPr>
      <w:r w:rsidRPr="009403DD">
        <w:rPr>
          <w:rStyle w:val="ASEAHeading2Char"/>
          <w:rFonts w:asciiTheme="minorHAnsi" w:hAnsiTheme="minorHAnsi"/>
        </w:rPr>
        <w:br w:type="page"/>
      </w:r>
    </w:p>
    <w:p w:rsidR="00334247" w:rsidRPr="005F022F" w:rsidRDefault="00334247" w:rsidP="005F022F">
      <w:pPr>
        <w:pStyle w:val="ASEAHeading2"/>
      </w:pPr>
      <w:bookmarkStart w:id="29" w:name="_Toc419875721"/>
      <w:r w:rsidRPr="005F022F">
        <w:lastRenderedPageBreak/>
        <w:t xml:space="preserve">Strategy six: International </w:t>
      </w:r>
      <w:r w:rsidR="00CB14FF">
        <w:t>l</w:t>
      </w:r>
      <w:r w:rsidRPr="005F022F">
        <w:t>eadership</w:t>
      </w:r>
      <w:bookmarkEnd w:id="29"/>
    </w:p>
    <w:p w:rsidR="00334247" w:rsidRPr="009403DD" w:rsidRDefault="00334247" w:rsidP="00334247">
      <w:pPr>
        <w:rPr>
          <w:rFonts w:cstheme="minorHAnsi"/>
        </w:rPr>
      </w:pPr>
      <w:r w:rsidRPr="009403DD">
        <w:rPr>
          <w:rFonts w:cstheme="minorHAnsi"/>
        </w:rPr>
        <w:t>Australia was one of the highest per capita users of asbestos in the world. It is therefore appropriate that Australia plays a leadership role in a global campaign aimed at securing a total worldwide ban in the production and trade of asbestos and asbestos</w:t>
      </w:r>
      <w:r w:rsidR="005F022F">
        <w:rPr>
          <w:rFonts w:cstheme="minorHAnsi"/>
        </w:rPr>
        <w:t>-</w:t>
      </w:r>
      <w:r w:rsidRPr="009403DD">
        <w:rPr>
          <w:rFonts w:cstheme="minorHAnsi"/>
        </w:rPr>
        <w:t xml:space="preserve">containing products. </w:t>
      </w:r>
    </w:p>
    <w:tbl>
      <w:tblPr>
        <w:tblStyle w:val="TableGrid"/>
        <w:tblW w:w="0" w:type="auto"/>
        <w:tblLook w:val="04A0" w:firstRow="1" w:lastRow="0" w:firstColumn="1" w:lastColumn="0" w:noHBand="0" w:noVBand="1"/>
      </w:tblPr>
      <w:tblGrid>
        <w:gridCol w:w="4503"/>
        <w:gridCol w:w="4536"/>
      </w:tblGrid>
      <w:tr w:rsidR="003930C1" w:rsidRPr="009403DD" w:rsidTr="009A0C4A">
        <w:tc>
          <w:tcPr>
            <w:tcW w:w="9039" w:type="dxa"/>
            <w:gridSpan w:val="2"/>
          </w:tcPr>
          <w:p w:rsidR="003930C1" w:rsidRPr="009403DD" w:rsidRDefault="001B2039" w:rsidP="005F022F">
            <w:pPr>
              <w:rPr>
                <w:rFonts w:cstheme="minorHAnsi"/>
              </w:rPr>
            </w:pPr>
            <w:r w:rsidRPr="005F022F">
              <w:rPr>
                <w:rFonts w:cstheme="minorHAnsi"/>
                <w:b/>
              </w:rPr>
              <w:t>Goal</w:t>
            </w:r>
            <w:r w:rsidRPr="009403DD">
              <w:rPr>
                <w:rFonts w:cstheme="minorHAnsi"/>
              </w:rPr>
              <w:t xml:space="preserve">: </w:t>
            </w:r>
            <w:r w:rsidR="003930C1" w:rsidRPr="009403DD">
              <w:rPr>
                <w:rFonts w:cstheme="minorHAnsi"/>
              </w:rPr>
              <w:t>Australia continue</w:t>
            </w:r>
            <w:r w:rsidR="005F022F">
              <w:rPr>
                <w:rFonts w:cstheme="minorHAnsi"/>
              </w:rPr>
              <w:t>s</w:t>
            </w:r>
            <w:r w:rsidR="003930C1" w:rsidRPr="009403DD">
              <w:rPr>
                <w:rFonts w:cstheme="minorHAnsi"/>
              </w:rPr>
              <w:t xml:space="preserve"> to play a leadership role in a global campaign for a worldwide </w:t>
            </w:r>
            <w:r w:rsidR="005F022F">
              <w:rPr>
                <w:rFonts w:cstheme="minorHAnsi"/>
              </w:rPr>
              <w:t xml:space="preserve">ban on </w:t>
            </w:r>
            <w:r w:rsidR="003930C1" w:rsidRPr="009403DD">
              <w:rPr>
                <w:rFonts w:cstheme="minorHAnsi"/>
              </w:rPr>
              <w:t xml:space="preserve">asbestos </w:t>
            </w:r>
            <w:r w:rsidR="005F022F">
              <w:rPr>
                <w:rFonts w:cstheme="minorHAnsi"/>
              </w:rPr>
              <w:t>mining and manufacturing</w:t>
            </w:r>
            <w:r w:rsidR="003930C1" w:rsidRPr="009403DD">
              <w:rPr>
                <w:rFonts w:cstheme="minorHAnsi"/>
              </w:rPr>
              <w:t>.</w:t>
            </w:r>
          </w:p>
        </w:tc>
      </w:tr>
      <w:tr w:rsidR="003930C1" w:rsidRPr="009403DD" w:rsidTr="009A0C4A">
        <w:tc>
          <w:tcPr>
            <w:tcW w:w="4503" w:type="dxa"/>
          </w:tcPr>
          <w:p w:rsidR="003930C1" w:rsidRPr="005F022F" w:rsidRDefault="003930C1" w:rsidP="009A0C4A">
            <w:pPr>
              <w:rPr>
                <w:rFonts w:cstheme="minorHAnsi"/>
                <w:b/>
              </w:rPr>
            </w:pPr>
            <w:r w:rsidRPr="005F022F">
              <w:rPr>
                <w:rFonts w:cstheme="minorHAnsi"/>
                <w:b/>
              </w:rPr>
              <w:t>Deliverables</w:t>
            </w:r>
          </w:p>
        </w:tc>
        <w:tc>
          <w:tcPr>
            <w:tcW w:w="4536" w:type="dxa"/>
          </w:tcPr>
          <w:p w:rsidR="003930C1" w:rsidRPr="005F022F" w:rsidRDefault="003930C1" w:rsidP="009A0C4A">
            <w:pPr>
              <w:rPr>
                <w:rFonts w:cstheme="minorHAnsi"/>
                <w:b/>
              </w:rPr>
            </w:pPr>
            <w:r w:rsidRPr="005F022F">
              <w:rPr>
                <w:rFonts w:cstheme="minorHAnsi"/>
                <w:b/>
              </w:rPr>
              <w:t xml:space="preserve">Outcomes </w:t>
            </w:r>
          </w:p>
        </w:tc>
      </w:tr>
      <w:tr w:rsidR="003930C1" w:rsidRPr="009403DD" w:rsidTr="009A0C4A">
        <w:tc>
          <w:tcPr>
            <w:tcW w:w="4503" w:type="dxa"/>
          </w:tcPr>
          <w:p w:rsidR="003930C1" w:rsidRPr="00B30C9F" w:rsidRDefault="003930C1" w:rsidP="000530A2">
            <w:pPr>
              <w:pStyle w:val="ListParagraph"/>
              <w:numPr>
                <w:ilvl w:val="0"/>
                <w:numId w:val="30"/>
              </w:numPr>
              <w:spacing w:after="240"/>
              <w:contextualSpacing w:val="0"/>
              <w:rPr>
                <w:rFonts w:asciiTheme="minorHAnsi" w:hAnsiTheme="minorHAnsi" w:cstheme="minorHAnsi"/>
                <w:sz w:val="22"/>
                <w:szCs w:val="22"/>
              </w:rPr>
            </w:pPr>
            <w:r w:rsidRPr="00B30C9F">
              <w:rPr>
                <w:rFonts w:asciiTheme="minorHAnsi" w:hAnsiTheme="minorHAnsi" w:cstheme="minorHAnsi"/>
                <w:sz w:val="22"/>
                <w:szCs w:val="22"/>
              </w:rPr>
              <w:t xml:space="preserve">Pursue opportunities </w:t>
            </w:r>
            <w:r w:rsidR="005F022F" w:rsidRPr="00B30C9F">
              <w:rPr>
                <w:rFonts w:asciiTheme="minorHAnsi" w:hAnsiTheme="minorHAnsi" w:cstheme="minorHAnsi"/>
                <w:sz w:val="22"/>
                <w:szCs w:val="22"/>
              </w:rPr>
              <w:t xml:space="preserve">for improvements in </w:t>
            </w:r>
            <w:r w:rsidRPr="00B30C9F">
              <w:rPr>
                <w:rFonts w:asciiTheme="minorHAnsi" w:hAnsiTheme="minorHAnsi" w:cstheme="minorHAnsi"/>
                <w:sz w:val="22"/>
                <w:szCs w:val="22"/>
              </w:rPr>
              <w:t>international arrangements for asbestos awareness,</w:t>
            </w:r>
            <w:r w:rsidR="005F022F" w:rsidRPr="00B30C9F">
              <w:rPr>
                <w:rFonts w:asciiTheme="minorHAnsi" w:hAnsiTheme="minorHAnsi" w:cstheme="minorHAnsi"/>
                <w:sz w:val="22"/>
                <w:szCs w:val="22"/>
              </w:rPr>
              <w:t xml:space="preserve"> management, and a global ban on asbestos mining and manufacturing</w:t>
            </w:r>
            <w:r w:rsidRPr="00B30C9F">
              <w:rPr>
                <w:rFonts w:asciiTheme="minorHAnsi" w:hAnsiTheme="minorHAnsi" w:cstheme="minorHAnsi"/>
                <w:sz w:val="22"/>
                <w:szCs w:val="22"/>
              </w:rPr>
              <w:t xml:space="preserve">. </w:t>
            </w:r>
          </w:p>
          <w:p w:rsidR="003930C1" w:rsidRPr="00B30C9F" w:rsidRDefault="003930C1" w:rsidP="000530A2">
            <w:pPr>
              <w:pStyle w:val="ListParagraph"/>
              <w:numPr>
                <w:ilvl w:val="0"/>
                <w:numId w:val="30"/>
              </w:numPr>
              <w:spacing w:after="240"/>
              <w:contextualSpacing w:val="0"/>
              <w:rPr>
                <w:rFonts w:asciiTheme="minorHAnsi" w:hAnsiTheme="minorHAnsi" w:cstheme="minorHAnsi"/>
                <w:sz w:val="22"/>
                <w:szCs w:val="22"/>
              </w:rPr>
            </w:pPr>
            <w:r w:rsidRPr="00B30C9F">
              <w:rPr>
                <w:rFonts w:asciiTheme="minorHAnsi" w:hAnsiTheme="minorHAnsi" w:cstheme="minorHAnsi"/>
                <w:sz w:val="22"/>
                <w:szCs w:val="22"/>
              </w:rPr>
              <w:t>Proactively share knowledge, tools and information on best practice with other countries and relevant international organisations.</w:t>
            </w:r>
          </w:p>
        </w:tc>
        <w:tc>
          <w:tcPr>
            <w:tcW w:w="4536" w:type="dxa"/>
          </w:tcPr>
          <w:p w:rsidR="003930C1" w:rsidRPr="00B30C9F" w:rsidRDefault="00925CFD" w:rsidP="000530A2">
            <w:pPr>
              <w:pStyle w:val="ListParagraph"/>
              <w:numPr>
                <w:ilvl w:val="0"/>
                <w:numId w:val="27"/>
              </w:numPr>
              <w:spacing w:after="240"/>
              <w:contextualSpacing w:val="0"/>
              <w:rPr>
                <w:rFonts w:asciiTheme="minorHAnsi" w:hAnsiTheme="minorHAnsi" w:cstheme="minorHAnsi"/>
                <w:sz w:val="22"/>
                <w:szCs w:val="22"/>
              </w:rPr>
            </w:pPr>
            <w:r w:rsidRPr="00B30C9F">
              <w:rPr>
                <w:rFonts w:asciiTheme="minorHAnsi" w:hAnsiTheme="minorHAnsi" w:cstheme="minorHAnsi"/>
                <w:sz w:val="22"/>
                <w:szCs w:val="22"/>
              </w:rPr>
              <w:t>I</w:t>
            </w:r>
            <w:r w:rsidR="003930C1" w:rsidRPr="00B30C9F">
              <w:rPr>
                <w:rFonts w:asciiTheme="minorHAnsi" w:hAnsiTheme="minorHAnsi" w:cstheme="minorHAnsi"/>
                <w:sz w:val="22"/>
                <w:szCs w:val="22"/>
              </w:rPr>
              <w:t>nternational issues relating to asbestos and asbestos-related diseases</w:t>
            </w:r>
            <w:r w:rsidRPr="00B30C9F">
              <w:rPr>
                <w:rFonts w:asciiTheme="minorHAnsi" w:hAnsiTheme="minorHAnsi" w:cstheme="minorHAnsi"/>
                <w:sz w:val="22"/>
                <w:szCs w:val="22"/>
              </w:rPr>
              <w:t xml:space="preserve"> are effectively coordinated</w:t>
            </w:r>
            <w:r w:rsidR="003930C1" w:rsidRPr="00B30C9F">
              <w:rPr>
                <w:rFonts w:asciiTheme="minorHAnsi" w:hAnsiTheme="minorHAnsi" w:cstheme="minorHAnsi"/>
                <w:sz w:val="22"/>
                <w:szCs w:val="22"/>
              </w:rPr>
              <w:t>.</w:t>
            </w:r>
          </w:p>
          <w:p w:rsidR="003930C1" w:rsidRPr="00B30C9F" w:rsidRDefault="003930C1" w:rsidP="000530A2">
            <w:pPr>
              <w:pStyle w:val="ListParagraph"/>
              <w:numPr>
                <w:ilvl w:val="0"/>
                <w:numId w:val="28"/>
              </w:numPr>
              <w:spacing w:after="240"/>
              <w:contextualSpacing w:val="0"/>
              <w:rPr>
                <w:rFonts w:asciiTheme="minorHAnsi" w:hAnsiTheme="minorHAnsi" w:cstheme="minorHAnsi"/>
                <w:sz w:val="22"/>
                <w:szCs w:val="22"/>
              </w:rPr>
            </w:pPr>
            <w:r w:rsidRPr="00B30C9F">
              <w:rPr>
                <w:rFonts w:asciiTheme="minorHAnsi" w:hAnsiTheme="minorHAnsi" w:cstheme="minorHAnsi"/>
                <w:sz w:val="22"/>
                <w:szCs w:val="22"/>
              </w:rPr>
              <w:t>Australia</w:t>
            </w:r>
            <w:r w:rsidR="00925CFD" w:rsidRPr="00B30C9F">
              <w:rPr>
                <w:rFonts w:asciiTheme="minorHAnsi" w:hAnsiTheme="minorHAnsi" w:cstheme="minorHAnsi"/>
                <w:sz w:val="22"/>
                <w:szCs w:val="22"/>
              </w:rPr>
              <w:t xml:space="preserve"> is</w:t>
            </w:r>
            <w:r w:rsidRPr="00B30C9F">
              <w:rPr>
                <w:rFonts w:asciiTheme="minorHAnsi" w:hAnsiTheme="minorHAnsi" w:cstheme="minorHAnsi"/>
                <w:sz w:val="22"/>
                <w:szCs w:val="22"/>
              </w:rPr>
              <w:t xml:space="preserve"> recognised as an international voice in the global campaign against asbestos hazards.</w:t>
            </w:r>
          </w:p>
          <w:p w:rsidR="003930C1" w:rsidRPr="00B30C9F" w:rsidRDefault="003930C1" w:rsidP="000530A2">
            <w:pPr>
              <w:pStyle w:val="ListParagraph"/>
              <w:numPr>
                <w:ilvl w:val="0"/>
                <w:numId w:val="29"/>
              </w:numPr>
              <w:spacing w:after="240"/>
              <w:contextualSpacing w:val="0"/>
              <w:rPr>
                <w:rFonts w:asciiTheme="minorHAnsi" w:hAnsiTheme="minorHAnsi" w:cstheme="minorHAnsi"/>
                <w:sz w:val="22"/>
                <w:szCs w:val="22"/>
              </w:rPr>
            </w:pPr>
            <w:r w:rsidRPr="00B30C9F">
              <w:rPr>
                <w:rFonts w:asciiTheme="minorHAnsi" w:hAnsiTheme="minorHAnsi" w:cstheme="minorHAnsi"/>
                <w:sz w:val="22"/>
                <w:szCs w:val="22"/>
              </w:rPr>
              <w:t xml:space="preserve">Best practice </w:t>
            </w:r>
            <w:r w:rsidR="00925CFD" w:rsidRPr="00B30C9F">
              <w:rPr>
                <w:rFonts w:asciiTheme="minorHAnsi" w:hAnsiTheme="minorHAnsi" w:cstheme="minorHAnsi"/>
                <w:sz w:val="22"/>
                <w:szCs w:val="22"/>
              </w:rPr>
              <w:t xml:space="preserve">for </w:t>
            </w:r>
            <w:r w:rsidRPr="00B30C9F">
              <w:rPr>
                <w:rFonts w:asciiTheme="minorHAnsi" w:hAnsiTheme="minorHAnsi" w:cstheme="minorHAnsi"/>
                <w:sz w:val="22"/>
                <w:szCs w:val="22"/>
              </w:rPr>
              <w:t>awareness,</w:t>
            </w:r>
            <w:r w:rsidR="00925CFD" w:rsidRPr="00B30C9F">
              <w:rPr>
                <w:rFonts w:asciiTheme="minorHAnsi" w:hAnsiTheme="minorHAnsi" w:cstheme="minorHAnsi"/>
                <w:sz w:val="22"/>
                <w:szCs w:val="22"/>
              </w:rPr>
              <w:t xml:space="preserve"> management </w:t>
            </w:r>
            <w:r w:rsidRPr="00B30C9F">
              <w:rPr>
                <w:rFonts w:asciiTheme="minorHAnsi" w:hAnsiTheme="minorHAnsi" w:cstheme="minorHAnsi"/>
                <w:sz w:val="22"/>
                <w:szCs w:val="22"/>
              </w:rPr>
              <w:t xml:space="preserve">and eradication </w:t>
            </w:r>
            <w:r w:rsidR="00925CFD" w:rsidRPr="00B30C9F">
              <w:rPr>
                <w:rFonts w:asciiTheme="minorHAnsi" w:hAnsiTheme="minorHAnsi" w:cstheme="minorHAnsi"/>
                <w:sz w:val="22"/>
                <w:szCs w:val="22"/>
              </w:rPr>
              <w:t xml:space="preserve">is </w:t>
            </w:r>
            <w:r w:rsidRPr="00B30C9F">
              <w:rPr>
                <w:rFonts w:asciiTheme="minorHAnsi" w:hAnsiTheme="minorHAnsi" w:cstheme="minorHAnsi"/>
                <w:sz w:val="22"/>
                <w:szCs w:val="22"/>
              </w:rPr>
              <w:t>shared internationally.</w:t>
            </w:r>
          </w:p>
        </w:tc>
      </w:tr>
    </w:tbl>
    <w:p w:rsidR="002A4390" w:rsidRDefault="002A4390" w:rsidP="00334247">
      <w:pPr>
        <w:rPr>
          <w:rFonts w:cstheme="minorHAnsi"/>
        </w:rPr>
      </w:pPr>
    </w:p>
    <w:p w:rsidR="00626301" w:rsidRPr="009403DD" w:rsidRDefault="00626301" w:rsidP="00334247">
      <w:pPr>
        <w:rPr>
          <w:rFonts w:cstheme="minorHAnsi"/>
        </w:rPr>
      </w:pPr>
    </w:p>
    <w:p w:rsidR="00334247" w:rsidRPr="009403DD" w:rsidRDefault="00334247" w:rsidP="00334247">
      <w:pPr>
        <w:rPr>
          <w:rFonts w:cstheme="minorHAnsi"/>
        </w:rPr>
      </w:pPr>
      <w:r w:rsidRPr="009403DD">
        <w:rPr>
          <w:rFonts w:cstheme="minorHAnsi"/>
        </w:rPr>
        <w:br w:type="page"/>
      </w:r>
    </w:p>
    <w:p w:rsidR="00334247" w:rsidRPr="00B80417" w:rsidRDefault="00334247" w:rsidP="00B80417">
      <w:pPr>
        <w:pStyle w:val="ASEAHeading1"/>
      </w:pPr>
      <w:bookmarkStart w:id="30" w:name="_Toc419875722"/>
      <w:r w:rsidRPr="00B80417">
        <w:lastRenderedPageBreak/>
        <w:t>Monitoring and evaluation</w:t>
      </w:r>
      <w:bookmarkEnd w:id="30"/>
    </w:p>
    <w:p w:rsidR="00334247" w:rsidRPr="00626301" w:rsidRDefault="00CB14FF" w:rsidP="000C216C">
      <w:pPr>
        <w:pStyle w:val="ASEAHeading2"/>
        <w:rPr>
          <w:sz w:val="22"/>
          <w:szCs w:val="22"/>
        </w:rPr>
      </w:pPr>
      <w:bookmarkStart w:id="31" w:name="_Toc419875723"/>
      <w:r>
        <w:t xml:space="preserve">The role of the </w:t>
      </w:r>
      <w:r w:rsidR="00BF1098" w:rsidRPr="009403DD">
        <w:t>A</w:t>
      </w:r>
      <w:r>
        <w:t xml:space="preserve">sbestos </w:t>
      </w:r>
      <w:r w:rsidR="00BF1098" w:rsidRPr="009403DD">
        <w:t>S</w:t>
      </w:r>
      <w:r>
        <w:t xml:space="preserve">afety and </w:t>
      </w:r>
      <w:r w:rsidR="00BF1098" w:rsidRPr="009403DD">
        <w:t>E</w:t>
      </w:r>
      <w:r>
        <w:t xml:space="preserve">radication </w:t>
      </w:r>
      <w:r w:rsidR="00BF1098" w:rsidRPr="009403DD">
        <w:t>A</w:t>
      </w:r>
      <w:bookmarkEnd w:id="31"/>
      <w:r>
        <w:t>gency</w:t>
      </w:r>
    </w:p>
    <w:p w:rsidR="000C216C" w:rsidRDefault="00334247" w:rsidP="00334247">
      <w:pPr>
        <w:rPr>
          <w:rFonts w:cstheme="minorHAnsi"/>
        </w:rPr>
      </w:pPr>
      <w:r w:rsidRPr="009403DD">
        <w:rPr>
          <w:rFonts w:cstheme="minorHAnsi"/>
        </w:rPr>
        <w:t xml:space="preserve">The </w:t>
      </w:r>
      <w:r w:rsidR="00CB14FF">
        <w:rPr>
          <w:rFonts w:cstheme="minorHAnsi"/>
        </w:rPr>
        <w:t>p</w:t>
      </w:r>
      <w:r w:rsidRPr="009403DD">
        <w:rPr>
          <w:rFonts w:cstheme="minorHAnsi"/>
        </w:rPr>
        <w:t xml:space="preserve">lan will be supported by annual </w:t>
      </w:r>
      <w:r w:rsidR="00696B43">
        <w:rPr>
          <w:rFonts w:cstheme="minorHAnsi"/>
        </w:rPr>
        <w:t xml:space="preserve">the </w:t>
      </w:r>
      <w:r w:rsidR="00D32471">
        <w:rPr>
          <w:rFonts w:cstheme="minorHAnsi"/>
        </w:rPr>
        <w:t xml:space="preserve">Asbestos Safety and Eradication </w:t>
      </w:r>
      <w:r w:rsidR="00696B43">
        <w:rPr>
          <w:rFonts w:cstheme="minorHAnsi"/>
        </w:rPr>
        <w:t>Agency</w:t>
      </w:r>
      <w:r w:rsidR="00696B43" w:rsidRPr="009403DD">
        <w:rPr>
          <w:rFonts w:cstheme="minorHAnsi"/>
        </w:rPr>
        <w:t xml:space="preserve"> </w:t>
      </w:r>
      <w:r w:rsidR="00D32471">
        <w:rPr>
          <w:rFonts w:cstheme="minorHAnsi"/>
        </w:rPr>
        <w:t xml:space="preserve">through coordination, consultation, research and reporting. The agency’s annual </w:t>
      </w:r>
      <w:r w:rsidR="00BF1098" w:rsidRPr="009403DD">
        <w:rPr>
          <w:rFonts w:cstheme="minorHAnsi"/>
        </w:rPr>
        <w:t>operational plans</w:t>
      </w:r>
      <w:r w:rsidRPr="009403DD">
        <w:rPr>
          <w:rFonts w:cstheme="minorHAnsi"/>
        </w:rPr>
        <w:t xml:space="preserve"> will be approved by the Minister for Employment </w:t>
      </w:r>
      <w:r w:rsidR="000C216C">
        <w:rPr>
          <w:rFonts w:cstheme="minorHAnsi"/>
        </w:rPr>
        <w:t xml:space="preserve">and the agency will consult with states, territories and local government to identify annual priorities and targets to progressively achieve the outcomes of the plan. </w:t>
      </w:r>
    </w:p>
    <w:p w:rsidR="000C216C" w:rsidRDefault="000C216C" w:rsidP="000C216C">
      <w:pPr>
        <w:pStyle w:val="ASEAHeading2"/>
      </w:pPr>
      <w:bookmarkStart w:id="32" w:name="_Toc419875724"/>
      <w:r>
        <w:t>Annual report</w:t>
      </w:r>
      <w:bookmarkEnd w:id="32"/>
    </w:p>
    <w:p w:rsidR="00334247" w:rsidRPr="009403DD" w:rsidRDefault="00334247" w:rsidP="00334247">
      <w:pPr>
        <w:rPr>
          <w:rFonts w:cstheme="minorHAnsi"/>
        </w:rPr>
      </w:pPr>
      <w:r w:rsidRPr="009403DD">
        <w:rPr>
          <w:rFonts w:cstheme="minorHAnsi"/>
        </w:rPr>
        <w:t xml:space="preserve">An annual report on progress against the operational plans will be published by the </w:t>
      </w:r>
      <w:r w:rsidR="00696B43">
        <w:rPr>
          <w:rFonts w:cstheme="minorHAnsi"/>
        </w:rPr>
        <w:t>A</w:t>
      </w:r>
      <w:r w:rsidRPr="009403DD">
        <w:rPr>
          <w:rFonts w:cstheme="minorHAnsi"/>
        </w:rPr>
        <w:t xml:space="preserve">gency and tabled in Parliament. Following tabling, annual reports will be published on the </w:t>
      </w:r>
      <w:r w:rsidR="00696B43">
        <w:rPr>
          <w:rFonts w:cstheme="minorHAnsi"/>
        </w:rPr>
        <w:t>A</w:t>
      </w:r>
      <w:r w:rsidRPr="009403DD">
        <w:rPr>
          <w:rFonts w:cstheme="minorHAnsi"/>
        </w:rPr>
        <w:t>gency’s website.</w:t>
      </w:r>
    </w:p>
    <w:p w:rsidR="00334247" w:rsidRPr="009403DD" w:rsidRDefault="00334247" w:rsidP="00334247">
      <w:pPr>
        <w:spacing w:after="0" w:line="240" w:lineRule="auto"/>
        <w:rPr>
          <w:rFonts w:cstheme="minorHAnsi"/>
        </w:rPr>
      </w:pPr>
      <w:r w:rsidRPr="009403DD">
        <w:rPr>
          <w:rFonts w:cstheme="minorHAnsi"/>
        </w:rPr>
        <w:br w:type="page"/>
      </w:r>
    </w:p>
    <w:p w:rsidR="00334247" w:rsidRPr="009403DD" w:rsidRDefault="00334247" w:rsidP="00334247">
      <w:pPr>
        <w:spacing w:after="0"/>
        <w:rPr>
          <w:rFonts w:eastAsiaTheme="majorEastAsia" w:cstheme="minorHAnsi"/>
          <w:bCs/>
          <w:color w:val="7030A0"/>
          <w:sz w:val="32"/>
          <w:szCs w:val="32"/>
        </w:rPr>
        <w:sectPr w:rsidR="00334247" w:rsidRPr="009403DD" w:rsidSect="00197DA5">
          <w:type w:val="continuous"/>
          <w:pgSz w:w="11906" w:h="16838"/>
          <w:pgMar w:top="1440" w:right="1274" w:bottom="1418" w:left="1134" w:header="708" w:footer="573" w:gutter="0"/>
          <w:cols w:space="720"/>
        </w:sectPr>
      </w:pPr>
    </w:p>
    <w:p w:rsidR="00334247" w:rsidRPr="009403DD" w:rsidRDefault="00334247" w:rsidP="000C216C">
      <w:pPr>
        <w:pStyle w:val="ASEAHeading1"/>
        <w:rPr>
          <w:sz w:val="12"/>
        </w:rPr>
      </w:pPr>
      <w:bookmarkStart w:id="33" w:name="_Toc419875725"/>
      <w:r w:rsidRPr="009403DD">
        <w:lastRenderedPageBreak/>
        <w:t>Strategies and Outcomes summary</w:t>
      </w:r>
      <w:bookmarkEnd w:id="33"/>
    </w:p>
    <w:tbl>
      <w:tblPr>
        <w:tblStyle w:val="TableGrid1"/>
        <w:tblW w:w="15452" w:type="dxa"/>
        <w:tblInd w:w="-885" w:type="dxa"/>
        <w:tblLook w:val="04A0" w:firstRow="1" w:lastRow="0" w:firstColumn="1" w:lastColumn="0" w:noHBand="0" w:noVBand="1"/>
      </w:tblPr>
      <w:tblGrid>
        <w:gridCol w:w="993"/>
        <w:gridCol w:w="2409"/>
        <w:gridCol w:w="2410"/>
        <w:gridCol w:w="2410"/>
        <w:gridCol w:w="2410"/>
        <w:gridCol w:w="2410"/>
        <w:gridCol w:w="2410"/>
      </w:tblGrid>
      <w:tr w:rsidR="00792A5D" w:rsidRPr="00B67F07" w:rsidTr="006C4912">
        <w:trPr>
          <w:trHeight w:val="494"/>
          <w:tblHeader/>
        </w:trPr>
        <w:tc>
          <w:tcPr>
            <w:tcW w:w="15452" w:type="dxa"/>
            <w:gridSpan w:val="7"/>
            <w:tcBorders>
              <w:top w:val="single" w:sz="4" w:space="0" w:color="auto"/>
              <w:left w:val="single" w:sz="4" w:space="0" w:color="auto"/>
              <w:bottom w:val="single" w:sz="4" w:space="0" w:color="auto"/>
              <w:right w:val="single" w:sz="4" w:space="0" w:color="auto"/>
            </w:tcBorders>
          </w:tcPr>
          <w:p w:rsidR="00792A5D" w:rsidRPr="00B67F07" w:rsidRDefault="00792A5D" w:rsidP="00B67F07">
            <w:pPr>
              <w:spacing w:after="120"/>
              <w:jc w:val="center"/>
              <w:rPr>
                <w:rFonts w:cstheme="minorHAnsi"/>
                <w:b/>
                <w:sz w:val="14"/>
                <w:szCs w:val="14"/>
              </w:rPr>
            </w:pPr>
            <w:r w:rsidRPr="00B67F07">
              <w:rPr>
                <w:rFonts w:cstheme="minorHAnsi"/>
                <w:b/>
                <w:sz w:val="14"/>
                <w:szCs w:val="14"/>
              </w:rPr>
              <w:t xml:space="preserve">AIM: </w:t>
            </w:r>
            <w:r w:rsidRPr="00B67F07">
              <w:rPr>
                <w:rFonts w:cstheme="minorHAnsi"/>
                <w:sz w:val="14"/>
                <w:szCs w:val="14"/>
              </w:rPr>
              <w:t xml:space="preserve"> to prevent exposure to airborne asbestos fibres in order to eliminate asbestos-related disease in Australia.</w:t>
            </w:r>
          </w:p>
        </w:tc>
      </w:tr>
      <w:tr w:rsidR="00792A5D" w:rsidRPr="00B67F07" w:rsidTr="006C4912">
        <w:trPr>
          <w:trHeight w:val="458"/>
          <w:tblHeader/>
        </w:trPr>
        <w:tc>
          <w:tcPr>
            <w:tcW w:w="15452" w:type="dxa"/>
            <w:gridSpan w:val="7"/>
            <w:tcBorders>
              <w:top w:val="single" w:sz="4" w:space="0" w:color="auto"/>
              <w:left w:val="single" w:sz="4" w:space="0" w:color="auto"/>
              <w:bottom w:val="single" w:sz="4" w:space="0" w:color="auto"/>
              <w:right w:val="single" w:sz="4" w:space="0" w:color="auto"/>
            </w:tcBorders>
          </w:tcPr>
          <w:p w:rsidR="00792A5D" w:rsidRPr="00B67F07" w:rsidRDefault="00792A5D" w:rsidP="006E1110">
            <w:pPr>
              <w:pStyle w:val="ListParagraph"/>
              <w:spacing w:after="120"/>
              <w:ind w:left="357"/>
              <w:contextualSpacing w:val="0"/>
              <w:jc w:val="center"/>
              <w:rPr>
                <w:rFonts w:asciiTheme="minorHAnsi" w:hAnsiTheme="minorHAnsi" w:cstheme="minorHAnsi"/>
                <w:sz w:val="14"/>
                <w:szCs w:val="14"/>
              </w:rPr>
            </w:pPr>
            <w:r w:rsidRPr="00B67F07">
              <w:rPr>
                <w:rFonts w:asciiTheme="minorHAnsi" w:eastAsiaTheme="minorHAnsi" w:hAnsiTheme="minorHAnsi" w:cstheme="minorHAnsi"/>
                <w:b/>
                <w:sz w:val="14"/>
                <w:szCs w:val="14"/>
                <w:lang w:eastAsia="en-US"/>
              </w:rPr>
              <w:t>PRINCIPLES</w:t>
            </w:r>
            <w:r w:rsidR="006E1110">
              <w:rPr>
                <w:rFonts w:asciiTheme="minorHAnsi" w:eastAsiaTheme="minorHAnsi" w:hAnsiTheme="minorHAnsi" w:cstheme="minorHAnsi"/>
                <w:b/>
                <w:sz w:val="14"/>
                <w:szCs w:val="14"/>
                <w:lang w:eastAsia="en-US"/>
              </w:rPr>
              <w:t>:</w:t>
            </w:r>
            <w:r w:rsidR="00B67F07">
              <w:rPr>
                <w:rFonts w:asciiTheme="minorHAnsi" w:eastAsiaTheme="minorHAnsi" w:hAnsiTheme="minorHAnsi" w:cstheme="minorHAnsi"/>
                <w:b/>
                <w:sz w:val="14"/>
                <w:szCs w:val="14"/>
                <w:lang w:eastAsia="en-US"/>
              </w:rPr>
              <w:t xml:space="preserve"> </w:t>
            </w:r>
            <w:r w:rsidRPr="00B67F07">
              <w:rPr>
                <w:rFonts w:asciiTheme="minorHAnsi" w:hAnsiTheme="minorHAnsi" w:cstheme="minorHAnsi"/>
                <w:sz w:val="14"/>
                <w:szCs w:val="14"/>
              </w:rPr>
              <w:t>precaution</w:t>
            </w:r>
            <w:r w:rsidR="006E1110">
              <w:rPr>
                <w:rFonts w:asciiTheme="minorHAnsi" w:hAnsiTheme="minorHAnsi" w:cstheme="minorHAnsi"/>
                <w:sz w:val="14"/>
                <w:szCs w:val="14"/>
              </w:rPr>
              <w:t xml:space="preserve"> – </w:t>
            </w:r>
            <w:r w:rsidRPr="00B67F07">
              <w:rPr>
                <w:rFonts w:asciiTheme="minorHAnsi" w:hAnsiTheme="minorHAnsi" w:cstheme="minorHAnsi"/>
                <w:sz w:val="14"/>
                <w:szCs w:val="14"/>
              </w:rPr>
              <w:t>evidence</w:t>
            </w:r>
            <w:r w:rsidR="006E1110">
              <w:rPr>
                <w:rFonts w:asciiTheme="minorHAnsi" w:hAnsiTheme="minorHAnsi" w:cstheme="minorHAnsi"/>
                <w:sz w:val="14"/>
                <w:szCs w:val="14"/>
              </w:rPr>
              <w:t>-</w:t>
            </w:r>
            <w:r w:rsidRPr="00B67F07">
              <w:rPr>
                <w:rFonts w:asciiTheme="minorHAnsi" w:hAnsiTheme="minorHAnsi" w:cstheme="minorHAnsi"/>
                <w:sz w:val="14"/>
                <w:szCs w:val="14"/>
              </w:rPr>
              <w:t>based decision making</w:t>
            </w:r>
            <w:r w:rsidR="006E1110">
              <w:rPr>
                <w:rFonts w:asciiTheme="minorHAnsi" w:hAnsiTheme="minorHAnsi" w:cstheme="minorHAnsi"/>
                <w:sz w:val="14"/>
                <w:szCs w:val="14"/>
              </w:rPr>
              <w:t xml:space="preserve"> –</w:t>
            </w:r>
            <w:r w:rsidRPr="00B67F07">
              <w:rPr>
                <w:rFonts w:asciiTheme="minorHAnsi" w:hAnsiTheme="minorHAnsi" w:cstheme="minorHAnsi"/>
                <w:sz w:val="14"/>
                <w:szCs w:val="14"/>
              </w:rPr>
              <w:t xml:space="preserve"> transparency</w:t>
            </w:r>
            <w:r w:rsidR="006E1110">
              <w:rPr>
                <w:rFonts w:asciiTheme="minorHAnsi" w:hAnsiTheme="minorHAnsi" w:cstheme="minorHAnsi"/>
                <w:sz w:val="14"/>
                <w:szCs w:val="14"/>
              </w:rPr>
              <w:t xml:space="preserve"> –</w:t>
            </w:r>
            <w:r w:rsidR="00B67F07" w:rsidRPr="00B67F07">
              <w:rPr>
                <w:rFonts w:asciiTheme="minorHAnsi" w:hAnsiTheme="minorHAnsi" w:cstheme="minorHAnsi"/>
                <w:sz w:val="14"/>
                <w:szCs w:val="14"/>
              </w:rPr>
              <w:t xml:space="preserve"> </w:t>
            </w:r>
            <w:r w:rsidRPr="00B67F07">
              <w:rPr>
                <w:rFonts w:asciiTheme="minorHAnsi" w:hAnsiTheme="minorHAnsi" w:cstheme="minorHAnsi"/>
                <w:sz w:val="14"/>
                <w:szCs w:val="14"/>
              </w:rPr>
              <w:t>public participation</w:t>
            </w:r>
            <w:r w:rsidR="006E1110">
              <w:rPr>
                <w:rFonts w:asciiTheme="minorHAnsi" w:hAnsiTheme="minorHAnsi" w:cstheme="minorHAnsi"/>
                <w:sz w:val="14"/>
                <w:szCs w:val="14"/>
              </w:rPr>
              <w:t xml:space="preserve"> –</w:t>
            </w:r>
            <w:r w:rsidRPr="00B67F07">
              <w:rPr>
                <w:rFonts w:asciiTheme="minorHAnsi" w:hAnsiTheme="minorHAnsi" w:cstheme="minorHAnsi"/>
                <w:sz w:val="14"/>
                <w:szCs w:val="14"/>
              </w:rPr>
              <w:t xml:space="preserve"> collaboration</w:t>
            </w:r>
            <w:r w:rsidR="006E1110">
              <w:rPr>
                <w:rFonts w:asciiTheme="minorHAnsi" w:hAnsiTheme="minorHAnsi" w:cstheme="minorHAnsi"/>
                <w:sz w:val="14"/>
                <w:szCs w:val="14"/>
              </w:rPr>
              <w:t xml:space="preserve"> </w:t>
            </w:r>
          </w:p>
        </w:tc>
      </w:tr>
      <w:tr w:rsidR="00CD259C" w:rsidRPr="00B67F07" w:rsidTr="00B46D07">
        <w:trPr>
          <w:trHeight w:val="379"/>
          <w:tblHeader/>
        </w:trPr>
        <w:tc>
          <w:tcPr>
            <w:tcW w:w="15452" w:type="dxa"/>
            <w:gridSpan w:val="7"/>
            <w:tcBorders>
              <w:top w:val="single" w:sz="4" w:space="0" w:color="auto"/>
              <w:left w:val="single" w:sz="4" w:space="0" w:color="auto"/>
              <w:bottom w:val="single" w:sz="4" w:space="0" w:color="auto"/>
              <w:right w:val="single" w:sz="4" w:space="0" w:color="auto"/>
            </w:tcBorders>
          </w:tcPr>
          <w:p w:rsidR="00CD259C" w:rsidRPr="00B67F07" w:rsidRDefault="00CD259C" w:rsidP="00B67F07">
            <w:pPr>
              <w:spacing w:after="120"/>
              <w:jc w:val="center"/>
              <w:rPr>
                <w:rFonts w:cstheme="minorHAnsi"/>
                <w:b/>
                <w:sz w:val="14"/>
                <w:szCs w:val="14"/>
              </w:rPr>
            </w:pPr>
            <w:r w:rsidRPr="00B67F07">
              <w:rPr>
                <w:rFonts w:cstheme="minorHAnsi"/>
                <w:b/>
                <w:sz w:val="14"/>
                <w:szCs w:val="14"/>
              </w:rPr>
              <w:t>STRATEGIES</w:t>
            </w:r>
          </w:p>
        </w:tc>
      </w:tr>
      <w:tr w:rsidR="006C4912" w:rsidRPr="00B67F07" w:rsidTr="00212BC8">
        <w:trPr>
          <w:trHeight w:val="357"/>
          <w:tblHeader/>
        </w:trPr>
        <w:tc>
          <w:tcPr>
            <w:tcW w:w="993" w:type="dxa"/>
            <w:tcBorders>
              <w:top w:val="single" w:sz="4" w:space="0" w:color="auto"/>
              <w:left w:val="single" w:sz="4" w:space="0" w:color="auto"/>
              <w:bottom w:val="single" w:sz="4" w:space="0" w:color="auto"/>
              <w:right w:val="single" w:sz="4" w:space="0" w:color="auto"/>
            </w:tcBorders>
            <w:hideMark/>
          </w:tcPr>
          <w:p w:rsidR="00792A5D" w:rsidRPr="00B67F07" w:rsidRDefault="00792A5D" w:rsidP="00B67F07">
            <w:pPr>
              <w:spacing w:after="120"/>
              <w:jc w:val="center"/>
              <w:rPr>
                <w:rFonts w:cstheme="minorHAnsi"/>
                <w:b/>
                <w:sz w:val="14"/>
                <w:szCs w:val="14"/>
              </w:rPr>
            </w:pPr>
          </w:p>
        </w:tc>
        <w:tc>
          <w:tcPr>
            <w:tcW w:w="2409" w:type="dxa"/>
            <w:tcBorders>
              <w:top w:val="single" w:sz="4" w:space="0" w:color="auto"/>
              <w:left w:val="single" w:sz="4" w:space="0" w:color="auto"/>
              <w:bottom w:val="single" w:sz="4" w:space="0" w:color="auto"/>
              <w:right w:val="single" w:sz="4" w:space="0" w:color="auto"/>
            </w:tcBorders>
          </w:tcPr>
          <w:p w:rsidR="00792A5D" w:rsidRPr="00B67F07" w:rsidRDefault="00792A5D" w:rsidP="00B67F07">
            <w:pPr>
              <w:spacing w:after="120"/>
              <w:jc w:val="center"/>
              <w:rPr>
                <w:rFonts w:cstheme="minorHAnsi"/>
                <w:b/>
                <w:sz w:val="14"/>
                <w:szCs w:val="14"/>
              </w:rPr>
            </w:pPr>
            <w:r w:rsidRPr="00B67F07">
              <w:rPr>
                <w:rFonts w:cstheme="minorHAnsi"/>
                <w:b/>
                <w:sz w:val="14"/>
                <w:szCs w:val="14"/>
              </w:rPr>
              <w:t>AWARENESS</w:t>
            </w:r>
          </w:p>
        </w:tc>
        <w:tc>
          <w:tcPr>
            <w:tcW w:w="2410" w:type="dxa"/>
            <w:tcBorders>
              <w:top w:val="single" w:sz="4" w:space="0" w:color="auto"/>
              <w:left w:val="single" w:sz="4" w:space="0" w:color="auto"/>
              <w:bottom w:val="single" w:sz="4" w:space="0" w:color="auto"/>
              <w:right w:val="single" w:sz="4" w:space="0" w:color="auto"/>
            </w:tcBorders>
            <w:hideMark/>
          </w:tcPr>
          <w:p w:rsidR="00792A5D" w:rsidRPr="00B67F07" w:rsidRDefault="00792A5D" w:rsidP="00B67F07">
            <w:pPr>
              <w:spacing w:after="120"/>
              <w:jc w:val="center"/>
              <w:rPr>
                <w:rFonts w:cstheme="minorHAnsi"/>
                <w:b/>
                <w:sz w:val="14"/>
                <w:szCs w:val="14"/>
              </w:rPr>
            </w:pPr>
            <w:r w:rsidRPr="00B67F07">
              <w:rPr>
                <w:rFonts w:cstheme="minorHAnsi"/>
                <w:b/>
                <w:sz w:val="14"/>
                <w:szCs w:val="14"/>
              </w:rPr>
              <w:t>BEST PRACTICE</w:t>
            </w:r>
          </w:p>
        </w:tc>
        <w:tc>
          <w:tcPr>
            <w:tcW w:w="2410" w:type="dxa"/>
            <w:tcBorders>
              <w:top w:val="single" w:sz="4" w:space="0" w:color="auto"/>
              <w:left w:val="single" w:sz="4" w:space="0" w:color="auto"/>
              <w:bottom w:val="single" w:sz="4" w:space="0" w:color="auto"/>
              <w:right w:val="single" w:sz="4" w:space="0" w:color="auto"/>
            </w:tcBorders>
            <w:hideMark/>
          </w:tcPr>
          <w:p w:rsidR="00792A5D" w:rsidRPr="00B67F07" w:rsidRDefault="00792A5D" w:rsidP="00B67F07">
            <w:pPr>
              <w:spacing w:after="120"/>
              <w:jc w:val="center"/>
              <w:rPr>
                <w:rFonts w:cstheme="minorHAnsi"/>
                <w:sz w:val="14"/>
                <w:szCs w:val="14"/>
              </w:rPr>
            </w:pPr>
            <w:r w:rsidRPr="00B67F07">
              <w:rPr>
                <w:rFonts w:cstheme="minorHAnsi"/>
                <w:b/>
                <w:sz w:val="14"/>
                <w:szCs w:val="14"/>
              </w:rPr>
              <w:t>IDENTIFICATION</w:t>
            </w:r>
          </w:p>
        </w:tc>
        <w:tc>
          <w:tcPr>
            <w:tcW w:w="2410" w:type="dxa"/>
            <w:tcBorders>
              <w:top w:val="single" w:sz="4" w:space="0" w:color="auto"/>
              <w:left w:val="single" w:sz="4" w:space="0" w:color="auto"/>
              <w:bottom w:val="single" w:sz="4" w:space="0" w:color="auto"/>
              <w:right w:val="single" w:sz="4" w:space="0" w:color="auto"/>
            </w:tcBorders>
          </w:tcPr>
          <w:p w:rsidR="00792A5D" w:rsidRPr="00B67F07" w:rsidRDefault="00792A5D" w:rsidP="00B67F07">
            <w:pPr>
              <w:spacing w:after="120"/>
              <w:jc w:val="center"/>
              <w:rPr>
                <w:rFonts w:cstheme="minorHAnsi"/>
                <w:sz w:val="14"/>
                <w:szCs w:val="14"/>
              </w:rPr>
            </w:pPr>
            <w:r w:rsidRPr="00B67F07">
              <w:rPr>
                <w:rFonts w:cstheme="minorHAnsi"/>
                <w:b/>
                <w:sz w:val="14"/>
                <w:szCs w:val="14"/>
              </w:rPr>
              <w:t xml:space="preserve">REMOVAL </w:t>
            </w:r>
          </w:p>
        </w:tc>
        <w:tc>
          <w:tcPr>
            <w:tcW w:w="2410" w:type="dxa"/>
            <w:tcBorders>
              <w:top w:val="single" w:sz="4" w:space="0" w:color="auto"/>
              <w:left w:val="single" w:sz="4" w:space="0" w:color="auto"/>
              <w:bottom w:val="single" w:sz="4" w:space="0" w:color="auto"/>
              <w:right w:val="single" w:sz="4" w:space="0" w:color="auto"/>
            </w:tcBorders>
            <w:hideMark/>
          </w:tcPr>
          <w:p w:rsidR="00792A5D" w:rsidRPr="00B67F07" w:rsidRDefault="00792A5D" w:rsidP="00B67F07">
            <w:pPr>
              <w:spacing w:after="120"/>
              <w:jc w:val="center"/>
              <w:rPr>
                <w:rFonts w:cstheme="minorHAnsi"/>
                <w:sz w:val="14"/>
                <w:szCs w:val="14"/>
              </w:rPr>
            </w:pPr>
            <w:r w:rsidRPr="00B67F07">
              <w:rPr>
                <w:rFonts w:cstheme="minorHAnsi"/>
                <w:b/>
                <w:sz w:val="14"/>
                <w:szCs w:val="14"/>
              </w:rPr>
              <w:t>RESEARCH</w:t>
            </w:r>
          </w:p>
        </w:tc>
        <w:tc>
          <w:tcPr>
            <w:tcW w:w="2410" w:type="dxa"/>
            <w:tcBorders>
              <w:top w:val="single" w:sz="4" w:space="0" w:color="auto"/>
              <w:left w:val="single" w:sz="4" w:space="0" w:color="auto"/>
              <w:bottom w:val="single" w:sz="4" w:space="0" w:color="auto"/>
              <w:right w:val="single" w:sz="4" w:space="0" w:color="auto"/>
            </w:tcBorders>
            <w:hideMark/>
          </w:tcPr>
          <w:p w:rsidR="00792A5D" w:rsidRPr="00B67F07" w:rsidRDefault="00792A5D" w:rsidP="00B67F07">
            <w:pPr>
              <w:spacing w:after="120"/>
              <w:jc w:val="center"/>
              <w:rPr>
                <w:rFonts w:cstheme="minorHAnsi"/>
                <w:b/>
                <w:sz w:val="14"/>
                <w:szCs w:val="14"/>
              </w:rPr>
            </w:pPr>
            <w:r w:rsidRPr="00B67F07">
              <w:rPr>
                <w:rFonts w:cstheme="minorHAnsi"/>
                <w:b/>
                <w:sz w:val="14"/>
                <w:szCs w:val="14"/>
              </w:rPr>
              <w:t>INTERNATIONAL LEADERSHIP</w:t>
            </w:r>
          </w:p>
        </w:tc>
      </w:tr>
      <w:tr w:rsidR="006C4912" w:rsidRPr="00B67F07" w:rsidTr="006C4912">
        <w:tc>
          <w:tcPr>
            <w:tcW w:w="993" w:type="dxa"/>
            <w:tcBorders>
              <w:top w:val="single" w:sz="4" w:space="0" w:color="auto"/>
              <w:left w:val="single" w:sz="4" w:space="0" w:color="auto"/>
              <w:bottom w:val="single" w:sz="4" w:space="0" w:color="auto"/>
              <w:right w:val="single" w:sz="4" w:space="0" w:color="auto"/>
            </w:tcBorders>
            <w:hideMark/>
          </w:tcPr>
          <w:p w:rsidR="00792A5D" w:rsidRPr="00B67F07" w:rsidRDefault="00792A5D" w:rsidP="00B67F07">
            <w:pPr>
              <w:spacing w:after="120"/>
              <w:rPr>
                <w:rFonts w:cstheme="minorHAnsi"/>
                <w:b/>
                <w:sz w:val="14"/>
                <w:szCs w:val="14"/>
              </w:rPr>
            </w:pPr>
            <w:r w:rsidRPr="00B67F07">
              <w:rPr>
                <w:rFonts w:cstheme="minorHAnsi"/>
                <w:b/>
                <w:sz w:val="14"/>
                <w:szCs w:val="14"/>
              </w:rPr>
              <w:t>GOALS</w:t>
            </w:r>
          </w:p>
        </w:tc>
        <w:tc>
          <w:tcPr>
            <w:tcW w:w="2409" w:type="dxa"/>
            <w:tcBorders>
              <w:top w:val="single" w:sz="4" w:space="0" w:color="auto"/>
              <w:left w:val="single" w:sz="4" w:space="0" w:color="auto"/>
              <w:bottom w:val="single" w:sz="4" w:space="0" w:color="auto"/>
              <w:right w:val="single" w:sz="4" w:space="0" w:color="auto"/>
            </w:tcBorders>
          </w:tcPr>
          <w:p w:rsidR="00792A5D" w:rsidRPr="00B67F07" w:rsidRDefault="00B67F07" w:rsidP="00B67F07">
            <w:pPr>
              <w:spacing w:after="120"/>
              <w:rPr>
                <w:rFonts w:cstheme="minorHAnsi"/>
                <w:sz w:val="14"/>
                <w:szCs w:val="14"/>
              </w:rPr>
            </w:pPr>
            <w:r w:rsidRPr="00B67F07">
              <w:rPr>
                <w:rFonts w:cstheme="minorHAnsi"/>
                <w:sz w:val="14"/>
                <w:szCs w:val="14"/>
              </w:rPr>
              <w:t>Increase public awareness of the health risks posed by working with or being exposed to asbestos.</w:t>
            </w:r>
          </w:p>
        </w:tc>
        <w:tc>
          <w:tcPr>
            <w:tcW w:w="2410" w:type="dxa"/>
            <w:tcBorders>
              <w:top w:val="single" w:sz="4" w:space="0" w:color="auto"/>
              <w:left w:val="single" w:sz="4" w:space="0" w:color="auto"/>
              <w:bottom w:val="single" w:sz="4" w:space="0" w:color="auto"/>
              <w:right w:val="single" w:sz="4" w:space="0" w:color="auto"/>
            </w:tcBorders>
          </w:tcPr>
          <w:p w:rsidR="00792A5D" w:rsidRPr="00B67F07" w:rsidRDefault="00B67F07" w:rsidP="00B67F07">
            <w:pPr>
              <w:spacing w:after="120"/>
              <w:rPr>
                <w:rFonts w:cstheme="minorHAnsi"/>
                <w:sz w:val="14"/>
                <w:szCs w:val="14"/>
              </w:rPr>
            </w:pPr>
            <w:r w:rsidRPr="00B67F07">
              <w:rPr>
                <w:rFonts w:cstheme="minorHAnsi"/>
                <w:sz w:val="14"/>
                <w:szCs w:val="14"/>
              </w:rPr>
              <w:t>Identify and share best practice in asbestos management, education, transport, storage and disposal.</w:t>
            </w:r>
          </w:p>
        </w:tc>
        <w:tc>
          <w:tcPr>
            <w:tcW w:w="2410" w:type="dxa"/>
            <w:tcBorders>
              <w:top w:val="single" w:sz="4" w:space="0" w:color="auto"/>
              <w:left w:val="single" w:sz="4" w:space="0" w:color="auto"/>
              <w:bottom w:val="single" w:sz="4" w:space="0" w:color="auto"/>
              <w:right w:val="single" w:sz="4" w:space="0" w:color="auto"/>
            </w:tcBorders>
          </w:tcPr>
          <w:p w:rsidR="00792A5D" w:rsidRPr="00B67F07" w:rsidRDefault="00B67F07" w:rsidP="00B67F07">
            <w:pPr>
              <w:spacing w:after="120"/>
              <w:rPr>
                <w:rFonts w:cstheme="minorHAnsi"/>
                <w:sz w:val="14"/>
                <w:szCs w:val="14"/>
              </w:rPr>
            </w:pPr>
            <w:r w:rsidRPr="00B67F07">
              <w:rPr>
                <w:rFonts w:cstheme="minorHAnsi"/>
                <w:sz w:val="14"/>
                <w:szCs w:val="14"/>
              </w:rPr>
              <w:t xml:space="preserve">Improve the identification and grading and sharing of information regarding the location of ACMs.  </w:t>
            </w:r>
          </w:p>
        </w:tc>
        <w:tc>
          <w:tcPr>
            <w:tcW w:w="2410" w:type="dxa"/>
            <w:tcBorders>
              <w:top w:val="single" w:sz="4" w:space="0" w:color="auto"/>
              <w:left w:val="single" w:sz="4" w:space="0" w:color="auto"/>
              <w:bottom w:val="single" w:sz="4" w:space="0" w:color="auto"/>
              <w:right w:val="single" w:sz="4" w:space="0" w:color="auto"/>
            </w:tcBorders>
          </w:tcPr>
          <w:p w:rsidR="00792A5D" w:rsidRPr="00B67F07" w:rsidRDefault="00B67F07" w:rsidP="00B67F07">
            <w:pPr>
              <w:spacing w:after="120"/>
              <w:rPr>
                <w:rFonts w:cstheme="minorHAnsi"/>
                <w:sz w:val="14"/>
                <w:szCs w:val="14"/>
              </w:rPr>
            </w:pPr>
            <w:r w:rsidRPr="00B67F07">
              <w:rPr>
                <w:rFonts w:cstheme="minorHAnsi"/>
                <w:sz w:val="14"/>
                <w:szCs w:val="14"/>
              </w:rPr>
              <w:t>Identify priority areas where ACMs present a risk, identify the barriers to the safe removal of asbestos, and review management and removal infrastructure to estimate the capacity and rate for the safe removal of asbestos.</w:t>
            </w:r>
          </w:p>
        </w:tc>
        <w:tc>
          <w:tcPr>
            <w:tcW w:w="2410" w:type="dxa"/>
            <w:tcBorders>
              <w:top w:val="single" w:sz="4" w:space="0" w:color="auto"/>
              <w:left w:val="single" w:sz="4" w:space="0" w:color="auto"/>
              <w:bottom w:val="single" w:sz="4" w:space="0" w:color="auto"/>
              <w:right w:val="single" w:sz="4" w:space="0" w:color="auto"/>
            </w:tcBorders>
          </w:tcPr>
          <w:p w:rsidR="00792A5D" w:rsidRPr="00B67F07" w:rsidRDefault="00B67F07" w:rsidP="00B67F07">
            <w:pPr>
              <w:spacing w:after="120"/>
              <w:rPr>
                <w:rFonts w:cstheme="minorHAnsi"/>
                <w:sz w:val="14"/>
                <w:szCs w:val="14"/>
              </w:rPr>
            </w:pPr>
            <w:r w:rsidRPr="00B67F07">
              <w:rPr>
                <w:rFonts w:cstheme="minorHAnsi"/>
                <w:sz w:val="14"/>
                <w:szCs w:val="14"/>
              </w:rPr>
              <w:t>Commission, monitor and promote research into the prevention of asbestos exposure and asbestos-related diseases.</w:t>
            </w:r>
          </w:p>
        </w:tc>
        <w:tc>
          <w:tcPr>
            <w:tcW w:w="2410" w:type="dxa"/>
            <w:tcBorders>
              <w:top w:val="single" w:sz="4" w:space="0" w:color="auto"/>
              <w:left w:val="single" w:sz="4" w:space="0" w:color="auto"/>
              <w:bottom w:val="single" w:sz="4" w:space="0" w:color="auto"/>
              <w:right w:val="single" w:sz="4" w:space="0" w:color="auto"/>
            </w:tcBorders>
          </w:tcPr>
          <w:p w:rsidR="00792A5D" w:rsidRPr="00B67F07" w:rsidRDefault="00B67F07" w:rsidP="00B67F07">
            <w:pPr>
              <w:spacing w:after="120"/>
              <w:rPr>
                <w:rFonts w:cstheme="minorHAnsi"/>
                <w:sz w:val="14"/>
                <w:szCs w:val="14"/>
              </w:rPr>
            </w:pPr>
            <w:r w:rsidRPr="00B67F07">
              <w:rPr>
                <w:rFonts w:cstheme="minorHAnsi"/>
                <w:sz w:val="14"/>
                <w:szCs w:val="14"/>
              </w:rPr>
              <w:t>Australia continues to play a leadership role in a global campaign for a worldwide ban on asbestos mining and manufacturing.</w:t>
            </w:r>
          </w:p>
        </w:tc>
      </w:tr>
      <w:tr w:rsidR="006C4912" w:rsidRPr="00B67F07" w:rsidTr="006C4912">
        <w:tc>
          <w:tcPr>
            <w:tcW w:w="993" w:type="dxa"/>
            <w:tcBorders>
              <w:top w:val="single" w:sz="4" w:space="0" w:color="auto"/>
              <w:left w:val="single" w:sz="4" w:space="0" w:color="auto"/>
              <w:bottom w:val="single" w:sz="4" w:space="0" w:color="auto"/>
              <w:right w:val="single" w:sz="4" w:space="0" w:color="auto"/>
            </w:tcBorders>
            <w:hideMark/>
          </w:tcPr>
          <w:p w:rsidR="00B67F07" w:rsidRPr="00B67F07" w:rsidRDefault="00B67F07" w:rsidP="00B67F07">
            <w:pPr>
              <w:spacing w:after="120"/>
              <w:rPr>
                <w:rFonts w:cstheme="minorHAnsi"/>
                <w:b/>
                <w:sz w:val="14"/>
                <w:szCs w:val="14"/>
              </w:rPr>
            </w:pPr>
            <w:r w:rsidRPr="00B67F07">
              <w:rPr>
                <w:rFonts w:cstheme="minorHAnsi"/>
                <w:b/>
                <w:sz w:val="14"/>
                <w:szCs w:val="14"/>
              </w:rPr>
              <w:t>OUTCOMES</w:t>
            </w:r>
          </w:p>
        </w:tc>
        <w:tc>
          <w:tcPr>
            <w:tcW w:w="2409" w:type="dxa"/>
            <w:tcBorders>
              <w:top w:val="single" w:sz="4" w:space="0" w:color="auto"/>
              <w:left w:val="single" w:sz="4" w:space="0" w:color="auto"/>
              <w:bottom w:val="single" w:sz="4" w:space="0" w:color="auto"/>
              <w:right w:val="single" w:sz="4" w:space="0" w:color="auto"/>
            </w:tcBorders>
          </w:tcPr>
          <w:p w:rsidR="00B67F07" w:rsidRPr="000530A2" w:rsidRDefault="00B67F07" w:rsidP="000530A2">
            <w:pPr>
              <w:pStyle w:val="ListParagraph"/>
              <w:numPr>
                <w:ilvl w:val="0"/>
                <w:numId w:val="32"/>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Increased community awareness of the risks posed by asbestos and its impact on the health of the community.</w:t>
            </w:r>
          </w:p>
          <w:p w:rsidR="00B67F07" w:rsidRPr="000530A2" w:rsidRDefault="00B67F07" w:rsidP="000530A2">
            <w:pPr>
              <w:pStyle w:val="ListParagraph"/>
              <w:numPr>
                <w:ilvl w:val="0"/>
                <w:numId w:val="33"/>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Improved access to information for those who work and live with asbestos, including where and when to source information and advice.</w:t>
            </w:r>
          </w:p>
          <w:p w:rsidR="00B67F07" w:rsidRPr="000530A2" w:rsidRDefault="00B67F07" w:rsidP="000530A2">
            <w:pPr>
              <w:pStyle w:val="ListParagraph"/>
              <w:numPr>
                <w:ilvl w:val="0"/>
                <w:numId w:val="34"/>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Demonstrated cultural and behavioural within the community as a result of improved understanding of both the health risks and exposure pathways of asbestos in both commercial and domestic environments.</w:t>
            </w:r>
          </w:p>
        </w:tc>
        <w:tc>
          <w:tcPr>
            <w:tcW w:w="2410" w:type="dxa"/>
            <w:tcBorders>
              <w:top w:val="single" w:sz="4" w:space="0" w:color="auto"/>
              <w:left w:val="single" w:sz="4" w:space="0" w:color="auto"/>
              <w:bottom w:val="single" w:sz="4" w:space="0" w:color="auto"/>
              <w:right w:val="single" w:sz="4" w:space="0" w:color="auto"/>
            </w:tcBorders>
          </w:tcPr>
          <w:p w:rsidR="00B67F07" w:rsidRPr="000530A2" w:rsidRDefault="00B67F07" w:rsidP="000530A2">
            <w:pPr>
              <w:pStyle w:val="ASEANormaltext"/>
              <w:numPr>
                <w:ilvl w:val="0"/>
                <w:numId w:val="35"/>
              </w:numPr>
              <w:spacing w:before="60" w:after="60"/>
              <w:ind w:left="318"/>
              <w:rPr>
                <w:sz w:val="14"/>
                <w:szCs w:val="14"/>
              </w:rPr>
            </w:pPr>
            <w:r w:rsidRPr="000530A2">
              <w:rPr>
                <w:sz w:val="14"/>
                <w:szCs w:val="14"/>
              </w:rPr>
              <w:t>Evidence-based best practice to minimise risks in targeted areas.</w:t>
            </w:r>
          </w:p>
          <w:p w:rsidR="00B67F07" w:rsidRPr="000530A2" w:rsidRDefault="00B67F07" w:rsidP="000530A2">
            <w:pPr>
              <w:pStyle w:val="ASEANormaltext"/>
              <w:numPr>
                <w:ilvl w:val="0"/>
                <w:numId w:val="36"/>
              </w:numPr>
              <w:spacing w:before="60" w:after="60"/>
              <w:ind w:left="318"/>
              <w:rPr>
                <w:sz w:val="14"/>
                <w:szCs w:val="14"/>
              </w:rPr>
            </w:pPr>
            <w:r w:rsidRPr="000530A2">
              <w:rPr>
                <w:sz w:val="14"/>
                <w:szCs w:val="14"/>
              </w:rPr>
              <w:t>Model training for workers likely to come into contact with ACMs to increase competency and decrease risk.</w:t>
            </w:r>
          </w:p>
          <w:p w:rsidR="00B67F07" w:rsidRPr="000530A2" w:rsidRDefault="00B67F07" w:rsidP="000530A2">
            <w:pPr>
              <w:pStyle w:val="ASEANormaltext"/>
              <w:numPr>
                <w:ilvl w:val="0"/>
                <w:numId w:val="37"/>
              </w:numPr>
              <w:spacing w:before="60" w:after="60"/>
              <w:ind w:left="318"/>
              <w:rPr>
                <w:sz w:val="14"/>
                <w:szCs w:val="14"/>
              </w:rPr>
            </w:pPr>
            <w:r w:rsidRPr="000530A2">
              <w:rPr>
                <w:sz w:val="14"/>
                <w:szCs w:val="14"/>
              </w:rPr>
              <w:t>Australian communities are supported to manage asbestos risks during natural disasters or emergencies.</w:t>
            </w:r>
          </w:p>
          <w:p w:rsidR="00B67F07" w:rsidRPr="000530A2" w:rsidRDefault="00B67F07" w:rsidP="000530A2">
            <w:pPr>
              <w:pStyle w:val="ListParagraph"/>
              <w:numPr>
                <w:ilvl w:val="0"/>
                <w:numId w:val="38"/>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Improved transport, storage and disposal practices for ACMs.</w:t>
            </w:r>
          </w:p>
        </w:tc>
        <w:tc>
          <w:tcPr>
            <w:tcW w:w="2410" w:type="dxa"/>
            <w:tcBorders>
              <w:top w:val="single" w:sz="4" w:space="0" w:color="auto"/>
              <w:left w:val="single" w:sz="4" w:space="0" w:color="auto"/>
              <w:bottom w:val="single" w:sz="4" w:space="0" w:color="auto"/>
              <w:right w:val="single" w:sz="4" w:space="0" w:color="auto"/>
            </w:tcBorders>
          </w:tcPr>
          <w:p w:rsidR="00B67F07" w:rsidRPr="000530A2" w:rsidRDefault="00B67F07" w:rsidP="000530A2">
            <w:pPr>
              <w:pStyle w:val="ASEANormaltext"/>
              <w:numPr>
                <w:ilvl w:val="0"/>
                <w:numId w:val="39"/>
              </w:numPr>
              <w:spacing w:before="60" w:after="60"/>
              <w:ind w:left="318"/>
              <w:rPr>
                <w:sz w:val="14"/>
                <w:szCs w:val="14"/>
              </w:rPr>
            </w:pPr>
            <w:r w:rsidRPr="000530A2">
              <w:rPr>
                <w:sz w:val="14"/>
                <w:szCs w:val="14"/>
              </w:rPr>
              <w:t>Evidence-based model for grading in-situ asbestos is developed.</w:t>
            </w:r>
          </w:p>
          <w:p w:rsidR="00B67F07" w:rsidRPr="000530A2" w:rsidRDefault="00B67F07" w:rsidP="000530A2">
            <w:pPr>
              <w:pStyle w:val="ASEANormaltext"/>
              <w:numPr>
                <w:ilvl w:val="0"/>
                <w:numId w:val="40"/>
              </w:numPr>
              <w:spacing w:before="60" w:after="60"/>
              <w:ind w:left="318"/>
              <w:rPr>
                <w:sz w:val="14"/>
                <w:szCs w:val="14"/>
              </w:rPr>
            </w:pPr>
            <w:r w:rsidRPr="000530A2">
              <w:rPr>
                <w:sz w:val="14"/>
                <w:szCs w:val="14"/>
              </w:rPr>
              <w:t>Improved stabilisation and containment practices for ACMs in poor condition.</w:t>
            </w:r>
          </w:p>
          <w:p w:rsidR="00B67F07" w:rsidRPr="000530A2" w:rsidRDefault="00B67F07" w:rsidP="000530A2">
            <w:pPr>
              <w:pStyle w:val="ASEANormaltext"/>
              <w:numPr>
                <w:ilvl w:val="0"/>
                <w:numId w:val="41"/>
              </w:numPr>
              <w:spacing w:before="60" w:after="60"/>
              <w:ind w:left="318"/>
              <w:rPr>
                <w:sz w:val="14"/>
                <w:szCs w:val="14"/>
              </w:rPr>
            </w:pPr>
            <w:r w:rsidRPr="000530A2">
              <w:rPr>
                <w:sz w:val="14"/>
                <w:szCs w:val="14"/>
              </w:rPr>
              <w:t>Improved identification and management of information regarding asbestos contaminated land.</w:t>
            </w:r>
          </w:p>
          <w:p w:rsidR="00B67F07" w:rsidRPr="000530A2" w:rsidRDefault="00B67F07" w:rsidP="000530A2">
            <w:pPr>
              <w:pStyle w:val="ASEANormaltext"/>
              <w:numPr>
                <w:ilvl w:val="0"/>
                <w:numId w:val="42"/>
              </w:numPr>
              <w:spacing w:before="60" w:after="60"/>
              <w:ind w:left="318"/>
              <w:rPr>
                <w:sz w:val="14"/>
                <w:szCs w:val="14"/>
              </w:rPr>
            </w:pPr>
            <w:r w:rsidRPr="000530A2">
              <w:rPr>
                <w:sz w:val="14"/>
                <w:szCs w:val="14"/>
              </w:rPr>
              <w:t>Estimated total presence of ACMs in the built environment is available.</w:t>
            </w:r>
          </w:p>
          <w:p w:rsidR="00B67F07" w:rsidRPr="000530A2" w:rsidRDefault="00B67F07" w:rsidP="000530A2">
            <w:pPr>
              <w:pStyle w:val="ASEANormaltext"/>
              <w:numPr>
                <w:ilvl w:val="0"/>
                <w:numId w:val="43"/>
              </w:numPr>
              <w:spacing w:before="60" w:after="60"/>
              <w:ind w:left="318"/>
              <w:rPr>
                <w:sz w:val="14"/>
                <w:szCs w:val="14"/>
              </w:rPr>
            </w:pPr>
            <w:r w:rsidRPr="000530A2">
              <w:rPr>
                <w:sz w:val="14"/>
                <w:szCs w:val="14"/>
              </w:rPr>
              <w:t>Improved practice in the residential sector to identify and minimise the risk of exposure, in particular for DIY home renovators.</w:t>
            </w:r>
          </w:p>
          <w:p w:rsidR="00B67F07" w:rsidRPr="000530A2" w:rsidRDefault="00B67F07" w:rsidP="000530A2">
            <w:pPr>
              <w:pStyle w:val="ListParagraph"/>
              <w:numPr>
                <w:ilvl w:val="0"/>
                <w:numId w:val="44"/>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Effective coordinated response when ACMs in imported products are identified.</w:t>
            </w:r>
          </w:p>
        </w:tc>
        <w:tc>
          <w:tcPr>
            <w:tcW w:w="2410" w:type="dxa"/>
            <w:tcBorders>
              <w:top w:val="single" w:sz="4" w:space="0" w:color="auto"/>
              <w:left w:val="single" w:sz="4" w:space="0" w:color="auto"/>
              <w:bottom w:val="single" w:sz="4" w:space="0" w:color="auto"/>
              <w:right w:val="single" w:sz="4" w:space="0" w:color="auto"/>
            </w:tcBorders>
          </w:tcPr>
          <w:p w:rsidR="00B67F07" w:rsidRPr="000530A2" w:rsidRDefault="00B67F07" w:rsidP="000530A2">
            <w:pPr>
              <w:pStyle w:val="ASEANormaltext"/>
              <w:numPr>
                <w:ilvl w:val="0"/>
                <w:numId w:val="45"/>
              </w:numPr>
              <w:spacing w:before="60" w:after="60"/>
              <w:ind w:left="318"/>
              <w:rPr>
                <w:sz w:val="14"/>
                <w:szCs w:val="14"/>
              </w:rPr>
            </w:pPr>
            <w:r w:rsidRPr="000530A2">
              <w:rPr>
                <w:sz w:val="14"/>
                <w:szCs w:val="14"/>
              </w:rPr>
              <w:t>Priority actions identified support removal of ACMs in poor condition.</w:t>
            </w:r>
          </w:p>
          <w:p w:rsidR="00B67F07" w:rsidRPr="000530A2" w:rsidRDefault="00B67F07" w:rsidP="000530A2">
            <w:pPr>
              <w:pStyle w:val="ASEANormaltext"/>
              <w:numPr>
                <w:ilvl w:val="0"/>
                <w:numId w:val="46"/>
              </w:numPr>
              <w:spacing w:before="60" w:after="60"/>
              <w:ind w:left="318"/>
              <w:rPr>
                <w:sz w:val="14"/>
                <w:szCs w:val="14"/>
              </w:rPr>
            </w:pPr>
            <w:r w:rsidRPr="000530A2">
              <w:rPr>
                <w:sz w:val="14"/>
                <w:szCs w:val="14"/>
              </w:rPr>
              <w:t>Options to remove asbestos in poor condition are practical, evidence-based and targeted towards sources of asbestos-related disease.</w:t>
            </w:r>
          </w:p>
          <w:p w:rsidR="00B67F07" w:rsidRPr="000530A2" w:rsidRDefault="00B67F07" w:rsidP="000530A2">
            <w:pPr>
              <w:pStyle w:val="ASEANormaltext"/>
              <w:numPr>
                <w:ilvl w:val="0"/>
                <w:numId w:val="47"/>
              </w:numPr>
              <w:spacing w:before="60" w:after="60"/>
              <w:ind w:left="318"/>
              <w:rPr>
                <w:sz w:val="14"/>
                <w:szCs w:val="14"/>
              </w:rPr>
            </w:pPr>
            <w:r w:rsidRPr="000530A2">
              <w:rPr>
                <w:sz w:val="14"/>
                <w:szCs w:val="14"/>
              </w:rPr>
              <w:t>Asbestos removal infrastructure can meet the future needs and demands of ageing ACMs without creating increased risk.</w:t>
            </w:r>
          </w:p>
          <w:p w:rsidR="00B67F07" w:rsidRPr="000530A2" w:rsidRDefault="00B67F07" w:rsidP="000530A2">
            <w:pPr>
              <w:pStyle w:val="ASEANormaltext"/>
              <w:numPr>
                <w:ilvl w:val="0"/>
                <w:numId w:val="48"/>
              </w:numPr>
              <w:spacing w:before="60" w:after="60"/>
              <w:ind w:left="318"/>
              <w:rPr>
                <w:sz w:val="14"/>
                <w:szCs w:val="14"/>
              </w:rPr>
            </w:pPr>
            <w:r w:rsidRPr="000530A2">
              <w:rPr>
                <w:sz w:val="14"/>
                <w:szCs w:val="14"/>
              </w:rPr>
              <w:t>The barriers to the safe removal of ACMs are reviewed and options to address the challenges faced by government, commercial and residential sectors are evaluated.</w:t>
            </w:r>
          </w:p>
        </w:tc>
        <w:tc>
          <w:tcPr>
            <w:tcW w:w="2410" w:type="dxa"/>
            <w:tcBorders>
              <w:top w:val="single" w:sz="4" w:space="0" w:color="auto"/>
              <w:left w:val="single" w:sz="4" w:space="0" w:color="auto"/>
              <w:bottom w:val="single" w:sz="4" w:space="0" w:color="auto"/>
              <w:right w:val="single" w:sz="4" w:space="0" w:color="auto"/>
            </w:tcBorders>
          </w:tcPr>
          <w:p w:rsidR="00B67F07" w:rsidRPr="000530A2" w:rsidRDefault="00B67F07" w:rsidP="000530A2">
            <w:pPr>
              <w:pStyle w:val="ListParagraph"/>
              <w:numPr>
                <w:ilvl w:val="0"/>
                <w:numId w:val="49"/>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 xml:space="preserve">Coordination of key research supports evidence informed policy and practice. </w:t>
            </w:r>
          </w:p>
          <w:p w:rsidR="00B67F07" w:rsidRPr="000530A2" w:rsidRDefault="00B67F07" w:rsidP="000530A2">
            <w:pPr>
              <w:pStyle w:val="ListParagraph"/>
              <w:numPr>
                <w:ilvl w:val="0"/>
                <w:numId w:val="50"/>
              </w:numPr>
              <w:spacing w:before="60" w:after="60"/>
              <w:ind w:left="318"/>
              <w:contextualSpacing w:val="0"/>
              <w:rPr>
                <w:rFonts w:asciiTheme="minorHAnsi" w:hAnsiTheme="minorHAnsi" w:cstheme="minorHAnsi"/>
                <w:sz w:val="14"/>
                <w:szCs w:val="14"/>
              </w:rPr>
            </w:pPr>
            <w:r w:rsidRPr="000530A2">
              <w:rPr>
                <w:rFonts w:asciiTheme="minorHAnsi" w:hAnsiTheme="minorHAnsi" w:cstheme="minorHAnsi"/>
                <w:sz w:val="14"/>
                <w:szCs w:val="14"/>
              </w:rPr>
              <w:t>Commissioned research identifies practical and innovative approaches to prevent or minimise risks from exposure to asbestos fibres, and support for people with asbestos-related diseases.</w:t>
            </w:r>
          </w:p>
          <w:p w:rsidR="00B67F07" w:rsidRPr="000530A2" w:rsidRDefault="00B67F07" w:rsidP="000530A2">
            <w:pPr>
              <w:spacing w:before="60" w:after="60"/>
              <w:rPr>
                <w:rFonts w:cstheme="minorHAnsi"/>
                <w:sz w:val="14"/>
                <w:szCs w:val="14"/>
              </w:rPr>
            </w:pPr>
          </w:p>
        </w:tc>
        <w:tc>
          <w:tcPr>
            <w:tcW w:w="2410" w:type="dxa"/>
            <w:tcBorders>
              <w:top w:val="single" w:sz="4" w:space="0" w:color="auto"/>
              <w:left w:val="single" w:sz="4" w:space="0" w:color="auto"/>
              <w:bottom w:val="single" w:sz="4" w:space="0" w:color="auto"/>
              <w:right w:val="single" w:sz="4" w:space="0" w:color="auto"/>
            </w:tcBorders>
          </w:tcPr>
          <w:p w:rsidR="00B67F07" w:rsidRPr="000530A2" w:rsidRDefault="00B67F07" w:rsidP="000530A2">
            <w:pPr>
              <w:pStyle w:val="ListParagraph"/>
              <w:numPr>
                <w:ilvl w:val="0"/>
                <w:numId w:val="51"/>
              </w:numPr>
              <w:spacing w:before="60" w:after="60"/>
              <w:ind w:left="317"/>
              <w:contextualSpacing w:val="0"/>
              <w:rPr>
                <w:rFonts w:asciiTheme="minorHAnsi" w:hAnsiTheme="minorHAnsi" w:cstheme="minorHAnsi"/>
                <w:sz w:val="14"/>
                <w:szCs w:val="14"/>
              </w:rPr>
            </w:pPr>
            <w:r w:rsidRPr="000530A2">
              <w:rPr>
                <w:rFonts w:asciiTheme="minorHAnsi" w:hAnsiTheme="minorHAnsi" w:cstheme="minorHAnsi"/>
                <w:sz w:val="14"/>
                <w:szCs w:val="14"/>
              </w:rPr>
              <w:t>International issues relating to asbestos and asbestos-related diseases are effectively coordinated.</w:t>
            </w:r>
          </w:p>
          <w:p w:rsidR="00B67F07" w:rsidRPr="000530A2" w:rsidRDefault="00B67F07" w:rsidP="000530A2">
            <w:pPr>
              <w:pStyle w:val="ListParagraph"/>
              <w:numPr>
                <w:ilvl w:val="0"/>
                <w:numId w:val="52"/>
              </w:numPr>
              <w:spacing w:before="60" w:after="60"/>
              <w:ind w:left="317"/>
              <w:contextualSpacing w:val="0"/>
              <w:rPr>
                <w:rFonts w:asciiTheme="minorHAnsi" w:hAnsiTheme="minorHAnsi" w:cstheme="minorHAnsi"/>
                <w:sz w:val="14"/>
                <w:szCs w:val="14"/>
              </w:rPr>
            </w:pPr>
            <w:r w:rsidRPr="000530A2">
              <w:rPr>
                <w:rFonts w:asciiTheme="minorHAnsi" w:hAnsiTheme="minorHAnsi" w:cstheme="minorHAnsi"/>
                <w:sz w:val="14"/>
                <w:szCs w:val="14"/>
              </w:rPr>
              <w:t>Australia is recognised as an international voice in the global campaign against asbestos hazards.</w:t>
            </w:r>
          </w:p>
          <w:p w:rsidR="00B67F07" w:rsidRPr="000530A2" w:rsidRDefault="00B67F07" w:rsidP="000530A2">
            <w:pPr>
              <w:pStyle w:val="ListParagraph"/>
              <w:numPr>
                <w:ilvl w:val="0"/>
                <w:numId w:val="53"/>
              </w:numPr>
              <w:spacing w:before="60" w:after="60"/>
              <w:ind w:left="317"/>
              <w:contextualSpacing w:val="0"/>
              <w:rPr>
                <w:rFonts w:asciiTheme="minorHAnsi" w:hAnsiTheme="minorHAnsi" w:cstheme="minorHAnsi"/>
                <w:sz w:val="14"/>
                <w:szCs w:val="14"/>
              </w:rPr>
            </w:pPr>
            <w:r w:rsidRPr="000530A2">
              <w:rPr>
                <w:rFonts w:asciiTheme="minorHAnsi" w:hAnsiTheme="minorHAnsi" w:cstheme="minorHAnsi"/>
                <w:sz w:val="14"/>
                <w:szCs w:val="14"/>
              </w:rPr>
              <w:t>Best practice for awareness, management and eradication is shared internationally.</w:t>
            </w:r>
          </w:p>
          <w:p w:rsidR="00B67F07" w:rsidRPr="000530A2" w:rsidRDefault="00B67F07" w:rsidP="000530A2">
            <w:pPr>
              <w:spacing w:before="60" w:after="60"/>
              <w:rPr>
                <w:rFonts w:cstheme="minorHAnsi"/>
                <w:sz w:val="14"/>
                <w:szCs w:val="14"/>
              </w:rPr>
            </w:pPr>
          </w:p>
        </w:tc>
      </w:tr>
    </w:tbl>
    <w:p w:rsidR="00B67F07" w:rsidRDefault="00B67F07" w:rsidP="00B67F07">
      <w:pPr>
        <w:spacing w:after="120"/>
        <w:rPr>
          <w:rFonts w:cstheme="minorHAnsi"/>
          <w:sz w:val="14"/>
          <w:szCs w:val="14"/>
        </w:rPr>
      </w:pPr>
    </w:p>
    <w:p w:rsidR="00334247" w:rsidRPr="009403DD" w:rsidRDefault="00334247" w:rsidP="00334247">
      <w:pPr>
        <w:spacing w:after="0" w:line="240" w:lineRule="auto"/>
        <w:rPr>
          <w:rFonts w:eastAsiaTheme="majorEastAsia" w:cstheme="minorHAnsi"/>
          <w:b/>
          <w:bCs/>
          <w:color w:val="542785"/>
          <w:sz w:val="36"/>
          <w:szCs w:val="36"/>
          <w:lang w:val="en-US" w:eastAsia="ja-JP"/>
        </w:rPr>
        <w:sectPr w:rsidR="00334247" w:rsidRPr="009403DD" w:rsidSect="00197DA5">
          <w:pgSz w:w="16838" w:h="11906" w:orient="landscape"/>
          <w:pgMar w:top="1440" w:right="1440" w:bottom="1440" w:left="1702" w:header="708" w:footer="603" w:gutter="0"/>
          <w:cols w:space="720"/>
        </w:sectPr>
      </w:pPr>
    </w:p>
    <w:p w:rsidR="00FD2AC9" w:rsidRDefault="00FD2AC9" w:rsidP="00FD2AC9">
      <w:pPr>
        <w:pStyle w:val="ASEAHeading1"/>
      </w:pPr>
      <w:bookmarkStart w:id="34" w:name="_Toc419875726"/>
      <w:r>
        <w:lastRenderedPageBreak/>
        <w:t>Access to further information</w:t>
      </w:r>
      <w:bookmarkEnd w:id="34"/>
    </w:p>
    <w:p w:rsidR="00FD2AC9" w:rsidRDefault="00FD2AC9" w:rsidP="00FD2AC9">
      <w:pPr>
        <w:pStyle w:val="ASEANormaltext"/>
      </w:pPr>
      <w:r w:rsidRPr="00DA58FC">
        <w:t>The Australian Government aims to provide services that are fair, easy to access and simple to use and respond to the cultural and linguistic needs of Australia’s diverse society. For assistance with accessing the National Strategic Plan for Asbestos Management and Awareness or to make an enquiry or comment, please contact the agency at:</w:t>
      </w:r>
    </w:p>
    <w:p w:rsidR="00FD2AC9" w:rsidRPr="00DA58FC" w:rsidRDefault="00FD2AC9" w:rsidP="00FD2AC9">
      <w:pPr>
        <w:pStyle w:val="ASEANormaltext"/>
      </w:pPr>
    </w:p>
    <w:p w:rsidR="00FD2AC9" w:rsidRPr="00DA58FC" w:rsidRDefault="00FD2AC9" w:rsidP="00FD2AC9">
      <w:pPr>
        <w:pStyle w:val="ASEANormaltext"/>
        <w:rPr>
          <w:b/>
        </w:rPr>
      </w:pPr>
      <w:r w:rsidRPr="00DA58FC">
        <w:rPr>
          <w:b/>
        </w:rPr>
        <w:t>Asbestos Safety and Eradication Agency</w:t>
      </w:r>
    </w:p>
    <w:p w:rsidR="00FD2AC9" w:rsidRDefault="00FD2AC9" w:rsidP="00FD2AC9">
      <w:pPr>
        <w:pStyle w:val="ASEANormaltext"/>
      </w:pPr>
      <w:r w:rsidRPr="00DA58FC">
        <w:t>GPO Box 9880</w:t>
      </w:r>
    </w:p>
    <w:p w:rsidR="00FD2AC9" w:rsidRPr="00DA58FC" w:rsidRDefault="00FD2AC9" w:rsidP="00FD2AC9">
      <w:pPr>
        <w:pStyle w:val="ASEANormaltext"/>
      </w:pPr>
      <w:r w:rsidRPr="00DA58FC">
        <w:t>Sydney NSW 2001</w:t>
      </w:r>
    </w:p>
    <w:p w:rsidR="00FD2AC9" w:rsidRPr="00DA58FC" w:rsidRDefault="00FD2AC9" w:rsidP="00FD2AC9">
      <w:pPr>
        <w:pStyle w:val="ASEANormaltext"/>
      </w:pPr>
      <w:r w:rsidRPr="00DA58FC">
        <w:t xml:space="preserve">Email: </w:t>
      </w:r>
      <w:hyperlink r:id="rId19" w:history="1">
        <w:r w:rsidRPr="00426C31">
          <w:rPr>
            <w:rStyle w:val="Hyperlink"/>
          </w:rPr>
          <w:t>enquiries@asbestossafety.gov.au</w:t>
        </w:r>
      </w:hyperlink>
      <w:r>
        <w:t xml:space="preserve"> </w:t>
      </w:r>
    </w:p>
    <w:p w:rsidR="00FD2AC9" w:rsidRPr="00DA58FC" w:rsidRDefault="00FD2AC9" w:rsidP="00FD2AC9">
      <w:pPr>
        <w:pStyle w:val="ASEANormaltext"/>
      </w:pPr>
      <w:r w:rsidRPr="00DA58FC">
        <w:t>Phone: 1300 363 079</w:t>
      </w:r>
    </w:p>
    <w:p w:rsidR="00FD2AC9" w:rsidRDefault="00FD2AC9" w:rsidP="00FD2AC9">
      <w:pPr>
        <w:pStyle w:val="ASEANormaltext"/>
      </w:pPr>
      <w:r w:rsidRPr="00DA58FC">
        <w:t xml:space="preserve">Web: </w:t>
      </w:r>
      <w:hyperlink r:id="rId20" w:history="1">
        <w:r w:rsidRPr="00426C31">
          <w:rPr>
            <w:rStyle w:val="Hyperlink"/>
          </w:rPr>
          <w:t>www.asbestossafety.gov.au</w:t>
        </w:r>
      </w:hyperlink>
      <w:r>
        <w:t xml:space="preserve"> </w:t>
      </w:r>
    </w:p>
    <w:p w:rsidR="005850B0" w:rsidRDefault="005850B0" w:rsidP="00FD2AC9">
      <w:pPr>
        <w:pStyle w:val="ASEANormaltext"/>
      </w:pPr>
    </w:p>
    <w:p w:rsidR="00FD2AC9" w:rsidRPr="00DA58FC" w:rsidRDefault="00FD2AC9" w:rsidP="00FD2AC9">
      <w:pPr>
        <w:pStyle w:val="ASEANormaltext"/>
      </w:pPr>
      <w:r w:rsidRPr="00DA58FC">
        <w:t>Connect with the Asbestos Safety and Eradication Agency via social media:</w:t>
      </w:r>
    </w:p>
    <w:p w:rsidR="00FD2AC9" w:rsidRPr="00DA58FC" w:rsidRDefault="00FD2AC9" w:rsidP="00FD2AC9">
      <w:pPr>
        <w:pStyle w:val="ASEANormaltext"/>
      </w:pPr>
      <w:r w:rsidRPr="00DA58FC">
        <w:t xml:space="preserve">Twitter: </w:t>
      </w:r>
      <w:hyperlink r:id="rId21" w:history="1">
        <w:r w:rsidRPr="00426C31">
          <w:rPr>
            <w:rStyle w:val="Hyperlink"/>
          </w:rPr>
          <w:t>www.twitter.com/AsbestosSafety</w:t>
        </w:r>
      </w:hyperlink>
      <w:r>
        <w:t xml:space="preserve"> </w:t>
      </w:r>
    </w:p>
    <w:p w:rsidR="00FD2AC9" w:rsidRPr="00DA58FC" w:rsidRDefault="00FD2AC9" w:rsidP="00FD2AC9">
      <w:pPr>
        <w:pStyle w:val="ASEANormaltext"/>
      </w:pPr>
      <w:r w:rsidRPr="00DA58FC">
        <w:t xml:space="preserve">Facebook: </w:t>
      </w:r>
      <w:hyperlink r:id="rId22" w:history="1">
        <w:r w:rsidRPr="00426C31">
          <w:rPr>
            <w:rStyle w:val="Hyperlink"/>
          </w:rPr>
          <w:t>www.facebook.com/Asbestos-Safety-and-Eradication-Agency</w:t>
        </w:r>
      </w:hyperlink>
      <w:r>
        <w:t xml:space="preserve"> </w:t>
      </w:r>
    </w:p>
    <w:p w:rsidR="00FD2AC9" w:rsidRPr="00DA58FC" w:rsidRDefault="00FD2AC9" w:rsidP="00FD2AC9">
      <w:pPr>
        <w:pStyle w:val="ASEANormaltext"/>
      </w:pPr>
      <w:r w:rsidRPr="00DA58FC">
        <w:t xml:space="preserve">LinkedIn: </w:t>
      </w:r>
      <w:hyperlink r:id="rId23" w:history="1">
        <w:r w:rsidRPr="00426C31">
          <w:rPr>
            <w:rStyle w:val="Hyperlink"/>
          </w:rPr>
          <w:t>www.linkedin.com/AsbestosSafety</w:t>
        </w:r>
      </w:hyperlink>
    </w:p>
    <w:p w:rsidR="00FD2AC9" w:rsidRDefault="00FD2AC9">
      <w:pPr>
        <w:spacing w:before="0" w:after="0" w:line="240" w:lineRule="auto"/>
        <w:rPr>
          <w:rFonts w:asciiTheme="majorHAnsi" w:eastAsia="Batang" w:hAnsiTheme="majorHAnsi" w:cstheme="minorHAnsi"/>
          <w:b/>
          <w:bCs/>
          <w:color w:val="542785"/>
          <w:sz w:val="36"/>
          <w:szCs w:val="36"/>
        </w:rPr>
      </w:pPr>
      <w:r>
        <w:br w:type="page"/>
      </w:r>
    </w:p>
    <w:p w:rsidR="00334247" w:rsidRDefault="00334247" w:rsidP="000C216C">
      <w:pPr>
        <w:pStyle w:val="ASEAHeading1"/>
      </w:pPr>
      <w:bookmarkStart w:id="35" w:name="_Toc419875727"/>
      <w:r w:rsidRPr="009403DD">
        <w:lastRenderedPageBreak/>
        <w:t>Endnotes</w:t>
      </w:r>
      <w:bookmarkEnd w:id="35"/>
    </w:p>
    <w:p w:rsidR="00FD2AC9" w:rsidRDefault="00FD2AC9" w:rsidP="00FD2AC9">
      <w:pPr>
        <w:pStyle w:val="ASEANormaltext"/>
      </w:pPr>
    </w:p>
    <w:sectPr w:rsidR="00FD2AC9" w:rsidSect="00B4410E">
      <w:pgSz w:w="11906" w:h="16838" w:code="9"/>
      <w:pgMar w:top="1418" w:right="1134" w:bottom="1418"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0A0" w:rsidRDefault="006010A0" w:rsidP="00334247">
      <w:pPr>
        <w:spacing w:after="0" w:line="240" w:lineRule="auto"/>
      </w:pPr>
      <w:r>
        <w:separator/>
      </w:r>
    </w:p>
  </w:endnote>
  <w:endnote w:type="continuationSeparator" w:id="0">
    <w:p w:rsidR="006010A0" w:rsidRDefault="006010A0" w:rsidP="00334247">
      <w:pPr>
        <w:spacing w:after="0" w:line="240" w:lineRule="auto"/>
      </w:pPr>
      <w:r>
        <w:continuationSeparator/>
      </w:r>
    </w:p>
  </w:endnote>
  <w:endnote w:id="1">
    <w:p w:rsidR="006010A0" w:rsidRPr="006010A0" w:rsidRDefault="006010A0" w:rsidP="005850B0">
      <w:pPr>
        <w:pStyle w:val="EndnoteText"/>
        <w:widowControl w:val="0"/>
        <w:spacing w:before="240" w:after="360" w:line="276" w:lineRule="auto"/>
        <w:rPr>
          <w:rFonts w:ascii="MyriadPro-Regular" w:hAnsi="MyriadPro-Regular" w:cs="MyriadPro-Regular"/>
          <w:color w:val="0000FF"/>
          <w:sz w:val="22"/>
          <w:szCs w:val="22"/>
          <w:u w:val="single"/>
        </w:rPr>
      </w:pPr>
      <w:r w:rsidRPr="006010A0">
        <w:rPr>
          <w:rStyle w:val="EndnoteReference"/>
          <w:sz w:val="22"/>
          <w:szCs w:val="22"/>
        </w:rPr>
        <w:endnoteRef/>
      </w:r>
      <w:r w:rsidRPr="006010A0">
        <w:rPr>
          <w:sz w:val="22"/>
          <w:szCs w:val="22"/>
        </w:rPr>
        <w:t xml:space="preserve"> World Health Organisation (2006), </w:t>
      </w:r>
      <w:r w:rsidRPr="006010A0">
        <w:rPr>
          <w:i/>
          <w:iCs/>
          <w:sz w:val="22"/>
          <w:szCs w:val="22"/>
        </w:rPr>
        <w:t>Elimination of Asbestos-Related Disease</w:t>
      </w:r>
      <w:r w:rsidRPr="006010A0">
        <w:rPr>
          <w:sz w:val="22"/>
          <w:szCs w:val="22"/>
        </w:rPr>
        <w:t xml:space="preserve">, Geneva, </w:t>
      </w:r>
      <w:hyperlink r:id="rId1" w:history="1">
        <w:r w:rsidRPr="006010A0">
          <w:rPr>
            <w:rStyle w:val="Hyperlink"/>
            <w:rFonts w:ascii="MyriadPro-Regular" w:hAnsi="MyriadPro-Regular" w:cs="MyriadPro-Regular"/>
            <w:sz w:val="22"/>
            <w:szCs w:val="22"/>
          </w:rPr>
          <w:t>http://whqlibdoc.who.int/hq/2006/WHO_SDE_OEH_06.03_eng.pdf</w:t>
        </w:r>
      </w:hyperlink>
    </w:p>
  </w:endnote>
  <w:endnote w:id="2">
    <w:p w:rsidR="006010A0" w:rsidRPr="006010A0" w:rsidRDefault="006010A0" w:rsidP="005850B0">
      <w:pPr>
        <w:pStyle w:val="EndnoteText"/>
        <w:spacing w:before="240" w:after="360" w:line="276" w:lineRule="auto"/>
        <w:rPr>
          <w:sz w:val="22"/>
          <w:szCs w:val="22"/>
        </w:rPr>
      </w:pPr>
      <w:r w:rsidRPr="006010A0">
        <w:rPr>
          <w:rStyle w:val="EndnoteReference"/>
          <w:sz w:val="22"/>
          <w:szCs w:val="22"/>
        </w:rPr>
        <w:endnoteRef/>
      </w:r>
      <w:r w:rsidRPr="006010A0">
        <w:rPr>
          <w:sz w:val="22"/>
          <w:szCs w:val="22"/>
        </w:rPr>
        <w:t xml:space="preserve"> </w:t>
      </w:r>
      <w:proofErr w:type="gramStart"/>
      <w:r w:rsidRPr="006010A0">
        <w:rPr>
          <w:sz w:val="22"/>
          <w:szCs w:val="22"/>
        </w:rPr>
        <w:t xml:space="preserve">International Agency for Research on Cancer (1977), ‘Asbestos’ Monographs on the Evaluation of Carcinogen Risks of Chemicals to Man, </w:t>
      </w:r>
      <w:proofErr w:type="spellStart"/>
      <w:r w:rsidRPr="006010A0">
        <w:rPr>
          <w:sz w:val="22"/>
          <w:szCs w:val="22"/>
        </w:rPr>
        <w:t>vol</w:t>
      </w:r>
      <w:proofErr w:type="spellEnd"/>
      <w:r w:rsidRPr="006010A0">
        <w:rPr>
          <w:sz w:val="22"/>
          <w:szCs w:val="22"/>
        </w:rPr>
        <w:t xml:space="preserve"> 14.</w:t>
      </w:r>
      <w:proofErr w:type="gramEnd"/>
    </w:p>
  </w:endnote>
  <w:endnote w:id="3">
    <w:p w:rsidR="006010A0" w:rsidRPr="006010A0" w:rsidRDefault="006010A0" w:rsidP="005850B0">
      <w:pPr>
        <w:pStyle w:val="EndnoteText"/>
        <w:spacing w:before="240" w:after="360" w:line="276" w:lineRule="auto"/>
        <w:rPr>
          <w:sz w:val="22"/>
          <w:szCs w:val="22"/>
        </w:rPr>
      </w:pPr>
      <w:r w:rsidRPr="006010A0">
        <w:rPr>
          <w:rStyle w:val="EndnoteReference"/>
          <w:sz w:val="22"/>
          <w:szCs w:val="22"/>
        </w:rPr>
        <w:endnoteRef/>
      </w:r>
      <w:r w:rsidRPr="006010A0">
        <w:rPr>
          <w:sz w:val="22"/>
          <w:szCs w:val="22"/>
        </w:rPr>
        <w:t xml:space="preserve"> </w:t>
      </w:r>
      <w:proofErr w:type="gramStart"/>
      <w:r w:rsidRPr="006010A0">
        <w:rPr>
          <w:sz w:val="22"/>
          <w:szCs w:val="22"/>
        </w:rPr>
        <w:t>International Agency for Research on Cancer (1987), Asbestos.</w:t>
      </w:r>
      <w:proofErr w:type="gramEnd"/>
      <w:r w:rsidRPr="006010A0">
        <w:rPr>
          <w:sz w:val="22"/>
          <w:szCs w:val="22"/>
        </w:rPr>
        <w:t xml:space="preserve"> </w:t>
      </w:r>
      <w:proofErr w:type="gramStart"/>
      <w:r w:rsidRPr="006010A0">
        <w:rPr>
          <w:sz w:val="22"/>
          <w:szCs w:val="22"/>
        </w:rPr>
        <w:t xml:space="preserve">In </w:t>
      </w:r>
      <w:r w:rsidRPr="006010A0">
        <w:rPr>
          <w:i/>
          <w:iCs/>
          <w:sz w:val="22"/>
          <w:szCs w:val="22"/>
        </w:rPr>
        <w:t>Overall Evaluation of Carcinogenicity</w:t>
      </w:r>
      <w:r w:rsidRPr="006010A0">
        <w:rPr>
          <w:sz w:val="22"/>
          <w:szCs w:val="22"/>
        </w:rPr>
        <w:t>.</w:t>
      </w:r>
      <w:proofErr w:type="gramEnd"/>
      <w:r w:rsidRPr="006010A0">
        <w:rPr>
          <w:sz w:val="22"/>
          <w:szCs w:val="22"/>
        </w:rPr>
        <w:t xml:space="preserve"> </w:t>
      </w:r>
      <w:proofErr w:type="spellStart"/>
      <w:r w:rsidRPr="006010A0">
        <w:rPr>
          <w:sz w:val="22"/>
          <w:szCs w:val="22"/>
        </w:rPr>
        <w:t>IARC</w:t>
      </w:r>
      <w:proofErr w:type="spellEnd"/>
      <w:r w:rsidRPr="006010A0">
        <w:rPr>
          <w:sz w:val="22"/>
          <w:szCs w:val="22"/>
        </w:rPr>
        <w:t xml:space="preserve"> Monographs on the Evaluation of Carcinogenic Risk of Chemicals to Humans, </w:t>
      </w:r>
      <w:proofErr w:type="spellStart"/>
      <w:r w:rsidRPr="006010A0">
        <w:rPr>
          <w:sz w:val="22"/>
          <w:szCs w:val="22"/>
        </w:rPr>
        <w:t>suppl</w:t>
      </w:r>
      <w:proofErr w:type="spellEnd"/>
      <w:r w:rsidRPr="006010A0">
        <w:rPr>
          <w:sz w:val="22"/>
          <w:szCs w:val="22"/>
        </w:rPr>
        <w:t xml:space="preserve"> 7. Lyon, France: International Agency for Research on Cancer. pp 106-116.</w:t>
      </w:r>
    </w:p>
  </w:endnote>
  <w:endnote w:id="4">
    <w:p w:rsidR="006010A0" w:rsidRPr="006010A0" w:rsidRDefault="006010A0" w:rsidP="005850B0">
      <w:pPr>
        <w:pStyle w:val="ASEANormaltext"/>
        <w:spacing w:before="240" w:after="360"/>
      </w:pPr>
      <w:r w:rsidRPr="006010A0">
        <w:rPr>
          <w:rStyle w:val="EndnoteReference"/>
        </w:rPr>
        <w:endnoteRef/>
      </w:r>
      <w:r w:rsidRPr="006010A0">
        <w:t xml:space="preserve"> Australian Institute of Health and Welfare Australian Cancer Incidence and Mortality: Mesothelioma for Australia (</w:t>
      </w:r>
      <w:proofErr w:type="spellStart"/>
      <w:r w:rsidRPr="006010A0">
        <w:t>ICD10</w:t>
      </w:r>
      <w:proofErr w:type="spellEnd"/>
      <w:r w:rsidRPr="006010A0">
        <w:t xml:space="preserve"> </w:t>
      </w:r>
      <w:proofErr w:type="spellStart"/>
      <w:r w:rsidRPr="006010A0">
        <w:t>C45</w:t>
      </w:r>
      <w:proofErr w:type="spellEnd"/>
      <w:r w:rsidRPr="006010A0">
        <w:t xml:space="preserve">). Retrieved from </w:t>
      </w:r>
      <w:hyperlink r:id="rId2" w:history="1">
        <w:r w:rsidRPr="006010A0">
          <w:rPr>
            <w:rStyle w:val="Hyperlink"/>
            <w:rFonts w:ascii="MyriadPro-Regular" w:hAnsi="MyriadPro-Regular" w:cs="MyriadPro-Regular"/>
          </w:rPr>
          <w:t>www.aihw.gov.au/acim-books/</w:t>
        </w:r>
      </w:hyperlink>
      <w:r w:rsidRPr="006010A0">
        <w:rPr>
          <w:rFonts w:ascii="MyriadPro-Regular" w:hAnsi="MyriadPro-Regular" w:cs="MyriadPro-Regular"/>
        </w:rPr>
        <w:t xml:space="preserve"> </w:t>
      </w:r>
    </w:p>
  </w:endnote>
  <w:endnote w:id="5">
    <w:p w:rsidR="006010A0" w:rsidRPr="006010A0" w:rsidRDefault="006010A0" w:rsidP="005850B0">
      <w:pPr>
        <w:pStyle w:val="EndnoteText"/>
        <w:spacing w:before="240" w:after="360" w:line="276" w:lineRule="auto"/>
        <w:rPr>
          <w:sz w:val="22"/>
          <w:szCs w:val="22"/>
        </w:rPr>
      </w:pPr>
      <w:r w:rsidRPr="006010A0">
        <w:rPr>
          <w:rStyle w:val="EndnoteReference"/>
          <w:sz w:val="22"/>
          <w:szCs w:val="22"/>
        </w:rPr>
        <w:endnoteRef/>
      </w:r>
      <w:r w:rsidRPr="006010A0">
        <w:rPr>
          <w:sz w:val="22"/>
          <w:szCs w:val="22"/>
        </w:rPr>
        <w:t xml:space="preserve"> </w:t>
      </w:r>
      <w:proofErr w:type="gramStart"/>
      <w:r w:rsidRPr="006010A0">
        <w:rPr>
          <w:sz w:val="22"/>
          <w:szCs w:val="22"/>
        </w:rPr>
        <w:t>Australian Mesothelioma Registry.</w:t>
      </w:r>
      <w:proofErr w:type="gramEnd"/>
      <w:r w:rsidRPr="006010A0">
        <w:rPr>
          <w:sz w:val="22"/>
          <w:szCs w:val="22"/>
        </w:rPr>
        <w:t xml:space="preserve"> </w:t>
      </w:r>
      <w:proofErr w:type="gramStart"/>
      <w:r w:rsidRPr="006010A0">
        <w:rPr>
          <w:sz w:val="22"/>
          <w:szCs w:val="22"/>
        </w:rPr>
        <w:t xml:space="preserve">(2014). </w:t>
      </w:r>
      <w:r w:rsidRPr="006010A0">
        <w:rPr>
          <w:i/>
          <w:iCs/>
          <w:sz w:val="22"/>
          <w:szCs w:val="22"/>
        </w:rPr>
        <w:t>3rd Annual Report – Mesothelioma in Australia 2013</w:t>
      </w:r>
      <w:r w:rsidRPr="006010A0">
        <w:rPr>
          <w:sz w:val="22"/>
          <w:szCs w:val="22"/>
        </w:rPr>
        <w:t>.</w:t>
      </w:r>
      <w:proofErr w:type="gramEnd"/>
      <w:r w:rsidRPr="006010A0">
        <w:rPr>
          <w:sz w:val="22"/>
          <w:szCs w:val="22"/>
        </w:rPr>
        <w:t xml:space="preserve"> Retrieved from </w:t>
      </w:r>
      <w:hyperlink r:id="rId3" w:history="1">
        <w:r w:rsidRPr="006010A0">
          <w:rPr>
            <w:rStyle w:val="Hyperlink"/>
            <w:rFonts w:ascii="MyriadPro-Regular" w:hAnsi="MyriadPro-Regular" w:cs="MyriadPro-Regular"/>
            <w:sz w:val="22"/>
            <w:szCs w:val="22"/>
          </w:rPr>
          <w:t>http://www.mesothelioma-australia.com/publications-and-data/publications</w:t>
        </w:r>
      </w:hyperlink>
    </w:p>
  </w:endnote>
  <w:endnote w:id="6">
    <w:p w:rsidR="006010A0" w:rsidRPr="006010A0" w:rsidRDefault="006010A0" w:rsidP="005850B0">
      <w:pPr>
        <w:pStyle w:val="ASEANormaltext"/>
        <w:spacing w:before="240" w:after="360"/>
      </w:pPr>
      <w:r w:rsidRPr="006010A0">
        <w:rPr>
          <w:rStyle w:val="EndnoteReference"/>
        </w:rPr>
        <w:endnoteRef/>
      </w:r>
      <w:r w:rsidRPr="006010A0">
        <w:t xml:space="preserve"> Leigh, J, Davidson, P, Hendrie, L, Berry, D (2002), ‘Malignant mesothelioma in Australia, 1945-2000’. </w:t>
      </w:r>
      <w:r w:rsidRPr="006010A0">
        <w:rPr>
          <w:i/>
          <w:iCs/>
        </w:rPr>
        <w:t>American Journal of Industrial Medicine</w:t>
      </w:r>
      <w:r w:rsidRPr="006010A0">
        <w:rPr>
          <w:rFonts w:ascii="MyriadPro-LightIt" w:hAnsi="MyriadPro-LightIt" w:cs="MyriadPro-LightIt"/>
          <w:i/>
          <w:iCs/>
        </w:rPr>
        <w:t xml:space="preserve"> </w:t>
      </w:r>
      <w:r w:rsidRPr="006010A0">
        <w:t>Volume 41, Issue 3: pp. 188-201.</w:t>
      </w:r>
    </w:p>
  </w:endnote>
  <w:endnote w:id="7">
    <w:p w:rsidR="006010A0" w:rsidRPr="006010A0" w:rsidRDefault="006010A0" w:rsidP="005850B0">
      <w:pPr>
        <w:pStyle w:val="ASEANormaltext"/>
        <w:spacing w:before="240" w:after="360"/>
      </w:pPr>
      <w:r w:rsidRPr="006010A0">
        <w:rPr>
          <w:rStyle w:val="EndnoteReference"/>
        </w:rPr>
        <w:endnoteRef/>
      </w:r>
      <w:r w:rsidRPr="006010A0">
        <w:t xml:space="preserve"> </w:t>
      </w:r>
      <w:proofErr w:type="spellStart"/>
      <w:r w:rsidRPr="006010A0">
        <w:t>Peto</w:t>
      </w:r>
      <w:proofErr w:type="spellEnd"/>
      <w:r w:rsidRPr="006010A0">
        <w:t xml:space="preserve">, Julian. (2008). </w:t>
      </w:r>
      <w:proofErr w:type="gramStart"/>
      <w:r w:rsidRPr="006010A0">
        <w:t>The</w:t>
      </w:r>
      <w:proofErr w:type="gramEnd"/>
      <w:r w:rsidRPr="006010A0">
        <w:t xml:space="preserve"> Killer Within. </w:t>
      </w:r>
      <w:proofErr w:type="gramStart"/>
      <w:r w:rsidRPr="006010A0">
        <w:rPr>
          <w:i/>
          <w:iCs/>
        </w:rPr>
        <w:t>The University of Melbourne Voice</w:t>
      </w:r>
      <w:r w:rsidRPr="006010A0">
        <w:t>, vol. 3, no. 2.</w:t>
      </w:r>
      <w:proofErr w:type="gramEnd"/>
    </w:p>
  </w:endnote>
  <w:endnote w:id="8">
    <w:p w:rsidR="006010A0" w:rsidRDefault="006010A0" w:rsidP="005850B0">
      <w:pPr>
        <w:pStyle w:val="ASEANormaltext"/>
        <w:spacing w:before="240" w:after="360"/>
      </w:pPr>
      <w:r w:rsidRPr="006010A0">
        <w:rPr>
          <w:rStyle w:val="EndnoteReference"/>
        </w:rPr>
        <w:endnoteRef/>
      </w:r>
      <w:r w:rsidRPr="006010A0">
        <w:t xml:space="preserve"> </w:t>
      </w:r>
      <w:proofErr w:type="gramStart"/>
      <w:r w:rsidRPr="006010A0">
        <w:t xml:space="preserve">Olsen, Nola J Franklin, P, Reid, A, de Klerk, N, </w:t>
      </w:r>
      <w:proofErr w:type="spellStart"/>
      <w:r w:rsidRPr="006010A0">
        <w:t>Threlfal</w:t>
      </w:r>
      <w:proofErr w:type="spellEnd"/>
      <w:r w:rsidRPr="006010A0">
        <w:t xml:space="preserve">, T, </w:t>
      </w:r>
      <w:proofErr w:type="spellStart"/>
      <w:r w:rsidRPr="006010A0">
        <w:t>Shilkin</w:t>
      </w:r>
      <w:proofErr w:type="spellEnd"/>
      <w:r w:rsidRPr="006010A0">
        <w:t xml:space="preserve">, K, Musk, B (2012), ‘Increasing incidence of malignant mesothelioma after exposure to asbestos during home maintenance and renovation’, </w:t>
      </w:r>
      <w:r w:rsidRPr="006010A0">
        <w:rPr>
          <w:i/>
          <w:iCs/>
        </w:rPr>
        <w:t>The Medical Journal of Austra</w:t>
      </w:r>
      <w:bookmarkStart w:id="9" w:name="_GoBack"/>
      <w:bookmarkEnd w:id="9"/>
      <w:r w:rsidRPr="006010A0">
        <w:rPr>
          <w:i/>
          <w:iCs/>
        </w:rPr>
        <w:t>lia</w:t>
      </w:r>
      <w:r w:rsidRPr="006010A0">
        <w:t>, vol. 195, no. 5.</w:t>
      </w:r>
      <w:proofErr w:type="gramEnd"/>
    </w:p>
    <w:p w:rsidR="00110BAC" w:rsidRDefault="00110BAC" w:rsidP="00FD2AC9">
      <w:pPr>
        <w:pStyle w:val="ASEANormal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Pro-LightI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638274"/>
      <w:docPartObj>
        <w:docPartGallery w:val="Page Numbers (Bottom of Page)"/>
        <w:docPartUnique/>
      </w:docPartObj>
    </w:sdtPr>
    <w:sdtEndPr>
      <w:rPr>
        <w:noProof/>
      </w:rPr>
    </w:sdtEndPr>
    <w:sdtContent>
      <w:p w:rsidR="006010A0" w:rsidRDefault="006010A0" w:rsidP="00197DA5">
        <w:pPr>
          <w:pStyle w:val="Footer"/>
          <w:jc w:val="right"/>
        </w:pPr>
        <w:r>
          <w:fldChar w:fldCharType="begin"/>
        </w:r>
        <w:r>
          <w:instrText xml:space="preserve"> PAGE   \* MERGEFORMAT </w:instrText>
        </w:r>
        <w:r>
          <w:fldChar w:fldCharType="separate"/>
        </w:r>
        <w:r w:rsidR="005850B0">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0A0" w:rsidRDefault="006010A0" w:rsidP="00334247">
      <w:pPr>
        <w:spacing w:after="0" w:line="240" w:lineRule="auto"/>
      </w:pPr>
      <w:r>
        <w:separator/>
      </w:r>
    </w:p>
  </w:footnote>
  <w:footnote w:type="continuationSeparator" w:id="0">
    <w:p w:rsidR="006010A0" w:rsidRDefault="006010A0" w:rsidP="003342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5D4C"/>
    <w:multiLevelType w:val="multilevel"/>
    <w:tmpl w:val="DD08109E"/>
    <w:lvl w:ilvl="0">
      <w:start w:val="1"/>
      <w:numFmt w:val="none"/>
      <w:lvlText w:val="6.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29A7369"/>
    <w:multiLevelType w:val="hybridMultilevel"/>
    <w:tmpl w:val="9BBC2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47F21C5"/>
    <w:multiLevelType w:val="multilevel"/>
    <w:tmpl w:val="300A5E3E"/>
    <w:lvl w:ilvl="0">
      <w:start w:val="1"/>
      <w:numFmt w:val="none"/>
      <w:lvlText w:val="3.6"/>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77F5684"/>
    <w:multiLevelType w:val="multilevel"/>
    <w:tmpl w:val="A216BB7C"/>
    <w:lvl w:ilvl="0">
      <w:start w:val="1"/>
      <w:numFmt w:val="none"/>
      <w:lvlText w:val="2.4"/>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7CE23CD"/>
    <w:multiLevelType w:val="multilevel"/>
    <w:tmpl w:val="53ECEE72"/>
    <w:lvl w:ilvl="0">
      <w:start w:val="1"/>
      <w:numFmt w:val="none"/>
      <w:lvlText w:val="6.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A354A62"/>
    <w:multiLevelType w:val="multilevel"/>
    <w:tmpl w:val="237EE544"/>
    <w:lvl w:ilvl="0">
      <w:start w:val="1"/>
      <w:numFmt w:val="none"/>
      <w:lvlText w:val="3.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CF36D2A"/>
    <w:multiLevelType w:val="multilevel"/>
    <w:tmpl w:val="C214251C"/>
    <w:lvl w:ilvl="0">
      <w:start w:val="1"/>
      <w:numFmt w:val="none"/>
      <w:lvlText w:val="1.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3816116"/>
    <w:multiLevelType w:val="multilevel"/>
    <w:tmpl w:val="DBCCA31E"/>
    <w:lvl w:ilvl="0">
      <w:start w:val="1"/>
      <w:numFmt w:val="none"/>
      <w:lvlText w:val="2.4"/>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6E8667D"/>
    <w:multiLevelType w:val="multilevel"/>
    <w:tmpl w:val="64DA6788"/>
    <w:lvl w:ilvl="0">
      <w:start w:val="1"/>
      <w:numFmt w:val="none"/>
      <w:lvlText w:val="5.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82628A8"/>
    <w:multiLevelType w:val="multilevel"/>
    <w:tmpl w:val="9238DF7C"/>
    <w:lvl w:ilvl="0">
      <w:start w:val="1"/>
      <w:numFmt w:val="none"/>
      <w:lvlText w:val="3.4"/>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98F4269"/>
    <w:multiLevelType w:val="hybridMultilevel"/>
    <w:tmpl w:val="F3A6B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114CED"/>
    <w:multiLevelType w:val="multilevel"/>
    <w:tmpl w:val="D2A23088"/>
    <w:lvl w:ilvl="0">
      <w:start w:val="1"/>
      <w:numFmt w:val="none"/>
      <w:lvlText w:val="4.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D12766E"/>
    <w:multiLevelType w:val="multilevel"/>
    <w:tmpl w:val="26FAC1DA"/>
    <w:lvl w:ilvl="0">
      <w:start w:val="1"/>
      <w:numFmt w:val="none"/>
      <w:lvlText w:val="3.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043572B"/>
    <w:multiLevelType w:val="multilevel"/>
    <w:tmpl w:val="5CCEB954"/>
    <w:lvl w:ilvl="0">
      <w:start w:val="1"/>
      <w:numFmt w:val="none"/>
      <w:lvlText w:val="2.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12303FD"/>
    <w:multiLevelType w:val="multilevel"/>
    <w:tmpl w:val="0DD88664"/>
    <w:lvl w:ilvl="0">
      <w:start w:val="1"/>
      <w:numFmt w:val="none"/>
      <w:lvlText w:val="4.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5E876C6"/>
    <w:multiLevelType w:val="multilevel"/>
    <w:tmpl w:val="519C2A2C"/>
    <w:lvl w:ilvl="0">
      <w:start w:val="1"/>
      <w:numFmt w:val="none"/>
      <w:lvlText w:val="3.4"/>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6E26572"/>
    <w:multiLevelType w:val="multilevel"/>
    <w:tmpl w:val="F3387356"/>
    <w:lvl w:ilvl="0">
      <w:start w:val="1"/>
      <w:numFmt w:val="none"/>
      <w:lvlText w:val="2.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7A50F34"/>
    <w:multiLevelType w:val="hybridMultilevel"/>
    <w:tmpl w:val="D4DC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297760"/>
    <w:multiLevelType w:val="multilevel"/>
    <w:tmpl w:val="73528986"/>
    <w:lvl w:ilvl="0">
      <w:start w:val="1"/>
      <w:numFmt w:val="none"/>
      <w:lvlText w:val="4.4"/>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B3C5CC5"/>
    <w:multiLevelType w:val="multilevel"/>
    <w:tmpl w:val="0FBC0DDE"/>
    <w:lvl w:ilvl="0">
      <w:start w:val="1"/>
      <w:numFmt w:val="none"/>
      <w:lvlText w:val="3.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A53F19"/>
    <w:multiLevelType w:val="multilevel"/>
    <w:tmpl w:val="C9184D1C"/>
    <w:lvl w:ilvl="0">
      <w:start w:val="1"/>
      <w:numFmt w:val="bullet"/>
      <w:lvlText w:val=""/>
      <w:lvlJc w:val="left"/>
      <w:pPr>
        <w:ind w:left="360" w:hanging="360"/>
      </w:pPr>
      <w:rPr>
        <w:rFonts w:ascii="Symbol" w:hAnsi="Symbol" w:hint="default"/>
      </w:rPr>
    </w:lvl>
    <w:lvl w:ilvl="1">
      <w:start w:val="1"/>
      <w:numFmt w:val="none"/>
      <w:lvlText w:val="2.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2E5829DC"/>
    <w:multiLevelType w:val="multilevel"/>
    <w:tmpl w:val="1BA84578"/>
    <w:lvl w:ilvl="0">
      <w:start w:val="1"/>
      <w:numFmt w:val="none"/>
      <w:lvlText w:val="3.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03513B4"/>
    <w:multiLevelType w:val="hybridMultilevel"/>
    <w:tmpl w:val="0F42B1B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nsid w:val="339F1FDE"/>
    <w:multiLevelType w:val="multilevel"/>
    <w:tmpl w:val="D38298E8"/>
    <w:lvl w:ilvl="0">
      <w:start w:val="1"/>
      <w:numFmt w:val="none"/>
      <w:lvlText w:val="3.5"/>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3CC5208"/>
    <w:multiLevelType w:val="multilevel"/>
    <w:tmpl w:val="93BE7914"/>
    <w:lvl w:ilvl="0">
      <w:start w:val="1"/>
      <w:numFmt w:val="none"/>
      <w:lvlText w:val="6.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77D771D"/>
    <w:multiLevelType w:val="multilevel"/>
    <w:tmpl w:val="73085F2C"/>
    <w:lvl w:ilvl="0">
      <w:start w:val="1"/>
      <w:numFmt w:val="none"/>
      <w:lvlText w:val="2.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388F1653"/>
    <w:multiLevelType w:val="multilevel"/>
    <w:tmpl w:val="E42AA214"/>
    <w:lvl w:ilvl="0">
      <w:start w:val="1"/>
      <w:numFmt w:val="none"/>
      <w:lvlText w:val="6.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C083044"/>
    <w:multiLevelType w:val="multilevel"/>
    <w:tmpl w:val="E0048C1C"/>
    <w:lvl w:ilvl="0">
      <w:start w:val="1"/>
      <w:numFmt w:val="none"/>
      <w:lvlText w:val="6.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FCF2D29"/>
    <w:multiLevelType w:val="multilevel"/>
    <w:tmpl w:val="5D0E4474"/>
    <w:lvl w:ilvl="0">
      <w:start w:val="1"/>
      <w:numFmt w:val="none"/>
      <w:lvlText w:val="4.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4814A50"/>
    <w:multiLevelType w:val="multilevel"/>
    <w:tmpl w:val="2BE69F08"/>
    <w:lvl w:ilvl="0">
      <w:start w:val="1"/>
      <w:numFmt w:val="none"/>
      <w:lvlText w:val="6.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4B045B7"/>
    <w:multiLevelType w:val="hybridMultilevel"/>
    <w:tmpl w:val="7C88D928"/>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nsid w:val="459A55AF"/>
    <w:multiLevelType w:val="multilevel"/>
    <w:tmpl w:val="4EEC0CE2"/>
    <w:lvl w:ilvl="0">
      <w:start w:val="1"/>
      <w:numFmt w:val="none"/>
      <w:lvlText w:val="1.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7E3082F"/>
    <w:multiLevelType w:val="multilevel"/>
    <w:tmpl w:val="DADCA466"/>
    <w:lvl w:ilvl="0">
      <w:start w:val="1"/>
      <w:numFmt w:val="none"/>
      <w:lvlText w:val="2.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4AFB49DB"/>
    <w:multiLevelType w:val="multilevel"/>
    <w:tmpl w:val="45D45014"/>
    <w:lvl w:ilvl="0">
      <w:start w:val="1"/>
      <w:numFmt w:val="none"/>
      <w:lvlText w:val="3.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D2C5EC5"/>
    <w:multiLevelType w:val="multilevel"/>
    <w:tmpl w:val="43C41B7A"/>
    <w:lvl w:ilvl="0">
      <w:start w:val="1"/>
      <w:numFmt w:val="none"/>
      <w:lvlText w:val="5.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4FA121B3"/>
    <w:multiLevelType w:val="multilevel"/>
    <w:tmpl w:val="1B0C0FFC"/>
    <w:lvl w:ilvl="0">
      <w:start w:val="1"/>
      <w:numFmt w:val="none"/>
      <w:lvlText w:val="2.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CBC533A"/>
    <w:multiLevelType w:val="multilevel"/>
    <w:tmpl w:val="3DFEA0F8"/>
    <w:lvl w:ilvl="0">
      <w:start w:val="1"/>
      <w:numFmt w:val="none"/>
      <w:lvlText w:val="3.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5D9E41AE"/>
    <w:multiLevelType w:val="multilevel"/>
    <w:tmpl w:val="29342BA4"/>
    <w:lvl w:ilvl="0">
      <w:start w:val="1"/>
      <w:numFmt w:val="none"/>
      <w:lvlText w:val="1.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1E14817"/>
    <w:multiLevelType w:val="multilevel"/>
    <w:tmpl w:val="90C2FFF4"/>
    <w:lvl w:ilvl="0">
      <w:start w:val="1"/>
      <w:numFmt w:val="none"/>
      <w:lvlText w:val="2.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2AC29D8"/>
    <w:multiLevelType w:val="multilevel"/>
    <w:tmpl w:val="DA908702"/>
    <w:lvl w:ilvl="0">
      <w:start w:val="1"/>
      <w:numFmt w:val="none"/>
      <w:lvlText w:val="4.4"/>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48D3AA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692EC9"/>
    <w:multiLevelType w:val="hybridMultilevel"/>
    <w:tmpl w:val="22C2B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9901189"/>
    <w:multiLevelType w:val="hybridMultilevel"/>
    <w:tmpl w:val="DFDCB3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B206F66"/>
    <w:multiLevelType w:val="hybridMultilevel"/>
    <w:tmpl w:val="375C4EC2"/>
    <w:lvl w:ilvl="0" w:tplc="C4C8DB58">
      <w:start w:val="1"/>
      <w:numFmt w:val="bullet"/>
      <w:pStyle w:val="ASEAdo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nsid w:val="6B8804E6"/>
    <w:multiLevelType w:val="multilevel"/>
    <w:tmpl w:val="A4ACCA14"/>
    <w:lvl w:ilvl="0">
      <w:start w:val="1"/>
      <w:numFmt w:val="none"/>
      <w:lvlText w:val="3.5"/>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6BD21ABA"/>
    <w:multiLevelType w:val="multilevel"/>
    <w:tmpl w:val="9224F306"/>
    <w:lvl w:ilvl="0">
      <w:start w:val="1"/>
      <w:numFmt w:val="none"/>
      <w:lvlText w:val="4.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6CC46200"/>
    <w:multiLevelType w:val="hybridMultilevel"/>
    <w:tmpl w:val="EE98ECF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6D3B4BE4"/>
    <w:multiLevelType w:val="multilevel"/>
    <w:tmpl w:val="75688B3A"/>
    <w:lvl w:ilvl="0">
      <w:start w:val="1"/>
      <w:numFmt w:val="none"/>
      <w:lvlText w:val="4.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EA62235"/>
    <w:multiLevelType w:val="multilevel"/>
    <w:tmpl w:val="BBB8F710"/>
    <w:lvl w:ilvl="0">
      <w:start w:val="1"/>
      <w:numFmt w:val="none"/>
      <w:lvlText w:val="5.2"/>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6EDE182D"/>
    <w:multiLevelType w:val="multilevel"/>
    <w:tmpl w:val="EE54BD90"/>
    <w:lvl w:ilvl="0">
      <w:start w:val="1"/>
      <w:numFmt w:val="none"/>
      <w:lvlText w:val="5.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7B0F54A7"/>
    <w:multiLevelType w:val="multilevel"/>
    <w:tmpl w:val="97843412"/>
    <w:lvl w:ilvl="0">
      <w:start w:val="1"/>
      <w:numFmt w:val="none"/>
      <w:lvlText w:val="4.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B4E3363"/>
    <w:multiLevelType w:val="multilevel"/>
    <w:tmpl w:val="DCBE19D8"/>
    <w:lvl w:ilvl="0">
      <w:start w:val="1"/>
      <w:numFmt w:val="none"/>
      <w:lvlText w:val="3.6"/>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C0110E6"/>
    <w:multiLevelType w:val="hybridMultilevel"/>
    <w:tmpl w:val="D902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1"/>
  </w:num>
  <w:num w:numId="3">
    <w:abstractNumId w:val="22"/>
  </w:num>
  <w:num w:numId="4">
    <w:abstractNumId w:val="46"/>
  </w:num>
  <w:num w:numId="5">
    <w:abstractNumId w:val="40"/>
  </w:num>
  <w:num w:numId="6">
    <w:abstractNumId w:val="17"/>
  </w:num>
  <w:num w:numId="7">
    <w:abstractNumId w:val="52"/>
  </w:num>
  <w:num w:numId="8">
    <w:abstractNumId w:val="30"/>
  </w:num>
  <w:num w:numId="9">
    <w:abstractNumId w:val="42"/>
  </w:num>
  <w:num w:numId="10">
    <w:abstractNumId w:val="10"/>
  </w:num>
  <w:num w:numId="11">
    <w:abstractNumId w:val="16"/>
  </w:num>
  <w:num w:numId="12">
    <w:abstractNumId w:val="13"/>
  </w:num>
  <w:num w:numId="13">
    <w:abstractNumId w:val="32"/>
  </w:num>
  <w:num w:numId="14">
    <w:abstractNumId w:val="7"/>
  </w:num>
  <w:num w:numId="15">
    <w:abstractNumId w:val="5"/>
  </w:num>
  <w:num w:numId="16">
    <w:abstractNumId w:val="33"/>
  </w:num>
  <w:num w:numId="17">
    <w:abstractNumId w:val="21"/>
  </w:num>
  <w:num w:numId="18">
    <w:abstractNumId w:val="9"/>
  </w:num>
  <w:num w:numId="19">
    <w:abstractNumId w:val="23"/>
  </w:num>
  <w:num w:numId="20">
    <w:abstractNumId w:val="2"/>
  </w:num>
  <w:num w:numId="21">
    <w:abstractNumId w:val="28"/>
  </w:num>
  <w:num w:numId="22">
    <w:abstractNumId w:val="47"/>
  </w:num>
  <w:num w:numId="23">
    <w:abstractNumId w:val="50"/>
  </w:num>
  <w:num w:numId="24">
    <w:abstractNumId w:val="39"/>
  </w:num>
  <w:num w:numId="25">
    <w:abstractNumId w:val="49"/>
  </w:num>
  <w:num w:numId="26">
    <w:abstractNumId w:val="48"/>
  </w:num>
  <w:num w:numId="27">
    <w:abstractNumId w:val="27"/>
  </w:num>
  <w:num w:numId="28">
    <w:abstractNumId w:val="29"/>
  </w:num>
  <w:num w:numId="29">
    <w:abstractNumId w:val="26"/>
  </w:num>
  <w:num w:numId="30">
    <w:abstractNumId w:val="20"/>
  </w:num>
  <w:num w:numId="31">
    <w:abstractNumId w:val="41"/>
  </w:num>
  <w:num w:numId="32">
    <w:abstractNumId w:val="37"/>
  </w:num>
  <w:num w:numId="33">
    <w:abstractNumId w:val="6"/>
  </w:num>
  <w:num w:numId="34">
    <w:abstractNumId w:val="31"/>
  </w:num>
  <w:num w:numId="35">
    <w:abstractNumId w:val="25"/>
  </w:num>
  <w:num w:numId="36">
    <w:abstractNumId w:val="38"/>
  </w:num>
  <w:num w:numId="37">
    <w:abstractNumId w:val="35"/>
  </w:num>
  <w:num w:numId="38">
    <w:abstractNumId w:val="3"/>
  </w:num>
  <w:num w:numId="39">
    <w:abstractNumId w:val="19"/>
  </w:num>
  <w:num w:numId="40">
    <w:abstractNumId w:val="36"/>
  </w:num>
  <w:num w:numId="41">
    <w:abstractNumId w:val="12"/>
  </w:num>
  <w:num w:numId="42">
    <w:abstractNumId w:val="15"/>
  </w:num>
  <w:num w:numId="43">
    <w:abstractNumId w:val="44"/>
  </w:num>
  <w:num w:numId="44">
    <w:abstractNumId w:val="51"/>
  </w:num>
  <w:num w:numId="45">
    <w:abstractNumId w:val="11"/>
  </w:num>
  <w:num w:numId="46">
    <w:abstractNumId w:val="14"/>
  </w:num>
  <w:num w:numId="47">
    <w:abstractNumId w:val="45"/>
  </w:num>
  <w:num w:numId="48">
    <w:abstractNumId w:val="18"/>
  </w:num>
  <w:num w:numId="49">
    <w:abstractNumId w:val="34"/>
  </w:num>
  <w:num w:numId="50">
    <w:abstractNumId w:val="8"/>
  </w:num>
  <w:num w:numId="51">
    <w:abstractNumId w:val="0"/>
  </w:num>
  <w:num w:numId="52">
    <w:abstractNumId w:val="4"/>
  </w:num>
  <w:num w:numId="5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247"/>
    <w:rsid w:val="00030A9A"/>
    <w:rsid w:val="00034502"/>
    <w:rsid w:val="0004174F"/>
    <w:rsid w:val="000530A2"/>
    <w:rsid w:val="000812A4"/>
    <w:rsid w:val="0008275B"/>
    <w:rsid w:val="0009124B"/>
    <w:rsid w:val="000B1B49"/>
    <w:rsid w:val="000C216C"/>
    <w:rsid w:val="000C44A7"/>
    <w:rsid w:val="000C4F2F"/>
    <w:rsid w:val="000C5795"/>
    <w:rsid w:val="000D1A36"/>
    <w:rsid w:val="000E0890"/>
    <w:rsid w:val="00101EAD"/>
    <w:rsid w:val="00110BAC"/>
    <w:rsid w:val="00132539"/>
    <w:rsid w:val="00132CF3"/>
    <w:rsid w:val="00146B47"/>
    <w:rsid w:val="0015411A"/>
    <w:rsid w:val="001749E1"/>
    <w:rsid w:val="00180C3C"/>
    <w:rsid w:val="001933F5"/>
    <w:rsid w:val="00197DA5"/>
    <w:rsid w:val="001A4208"/>
    <w:rsid w:val="001B2039"/>
    <w:rsid w:val="001B4F7F"/>
    <w:rsid w:val="001C126D"/>
    <w:rsid w:val="001F1808"/>
    <w:rsid w:val="001F50A4"/>
    <w:rsid w:val="002027C9"/>
    <w:rsid w:val="00212BC8"/>
    <w:rsid w:val="00212BDF"/>
    <w:rsid w:val="00216F81"/>
    <w:rsid w:val="00217116"/>
    <w:rsid w:val="00234343"/>
    <w:rsid w:val="002370BC"/>
    <w:rsid w:val="00250252"/>
    <w:rsid w:val="002675EA"/>
    <w:rsid w:val="002A0F6C"/>
    <w:rsid w:val="002A4390"/>
    <w:rsid w:val="002C7002"/>
    <w:rsid w:val="002D1CB1"/>
    <w:rsid w:val="002D402F"/>
    <w:rsid w:val="002D4534"/>
    <w:rsid w:val="002F097C"/>
    <w:rsid w:val="00313A7C"/>
    <w:rsid w:val="003147BE"/>
    <w:rsid w:val="003218FE"/>
    <w:rsid w:val="00325AD1"/>
    <w:rsid w:val="00333EE7"/>
    <w:rsid w:val="00334247"/>
    <w:rsid w:val="00335CBB"/>
    <w:rsid w:val="00336594"/>
    <w:rsid w:val="003368F4"/>
    <w:rsid w:val="00337BDF"/>
    <w:rsid w:val="003435FF"/>
    <w:rsid w:val="00360DBF"/>
    <w:rsid w:val="00371B3B"/>
    <w:rsid w:val="00377244"/>
    <w:rsid w:val="0039187D"/>
    <w:rsid w:val="003930C1"/>
    <w:rsid w:val="003A0610"/>
    <w:rsid w:val="003B13A4"/>
    <w:rsid w:val="003B7867"/>
    <w:rsid w:val="003C4998"/>
    <w:rsid w:val="003F332C"/>
    <w:rsid w:val="00437010"/>
    <w:rsid w:val="00437049"/>
    <w:rsid w:val="00453D2D"/>
    <w:rsid w:val="0045685A"/>
    <w:rsid w:val="004627E2"/>
    <w:rsid w:val="00470A86"/>
    <w:rsid w:val="004A0169"/>
    <w:rsid w:val="004A475C"/>
    <w:rsid w:val="004D526F"/>
    <w:rsid w:val="004D63AC"/>
    <w:rsid w:val="00516945"/>
    <w:rsid w:val="00525FFE"/>
    <w:rsid w:val="00532B14"/>
    <w:rsid w:val="00537755"/>
    <w:rsid w:val="005502F0"/>
    <w:rsid w:val="005523B3"/>
    <w:rsid w:val="0057450B"/>
    <w:rsid w:val="00575E0D"/>
    <w:rsid w:val="005850B0"/>
    <w:rsid w:val="00590044"/>
    <w:rsid w:val="00592596"/>
    <w:rsid w:val="005A37B3"/>
    <w:rsid w:val="005C196E"/>
    <w:rsid w:val="005C39B1"/>
    <w:rsid w:val="005C4C00"/>
    <w:rsid w:val="005C5243"/>
    <w:rsid w:val="005D236C"/>
    <w:rsid w:val="005E3FC0"/>
    <w:rsid w:val="005F022F"/>
    <w:rsid w:val="005F47F0"/>
    <w:rsid w:val="005F6E3D"/>
    <w:rsid w:val="005F72BA"/>
    <w:rsid w:val="006010A0"/>
    <w:rsid w:val="00617393"/>
    <w:rsid w:val="006207F8"/>
    <w:rsid w:val="00626301"/>
    <w:rsid w:val="0063198B"/>
    <w:rsid w:val="00636D50"/>
    <w:rsid w:val="00660C4F"/>
    <w:rsid w:val="00686F10"/>
    <w:rsid w:val="00696B43"/>
    <w:rsid w:val="006B5A00"/>
    <w:rsid w:val="006C23C2"/>
    <w:rsid w:val="006C4912"/>
    <w:rsid w:val="006C59FA"/>
    <w:rsid w:val="006E1110"/>
    <w:rsid w:val="006E272B"/>
    <w:rsid w:val="00715309"/>
    <w:rsid w:val="00735B75"/>
    <w:rsid w:val="00737AB0"/>
    <w:rsid w:val="00756203"/>
    <w:rsid w:val="00764C34"/>
    <w:rsid w:val="0076603F"/>
    <w:rsid w:val="00792A5D"/>
    <w:rsid w:val="007A064F"/>
    <w:rsid w:val="007A5EB4"/>
    <w:rsid w:val="007C33A1"/>
    <w:rsid w:val="007C530E"/>
    <w:rsid w:val="00805A88"/>
    <w:rsid w:val="00810D1E"/>
    <w:rsid w:val="00811E3F"/>
    <w:rsid w:val="00816A6E"/>
    <w:rsid w:val="008175E1"/>
    <w:rsid w:val="00821C80"/>
    <w:rsid w:val="00841FA6"/>
    <w:rsid w:val="008506AB"/>
    <w:rsid w:val="00852936"/>
    <w:rsid w:val="00863DFE"/>
    <w:rsid w:val="00867D3E"/>
    <w:rsid w:val="00870E44"/>
    <w:rsid w:val="00880E7B"/>
    <w:rsid w:val="00895B6C"/>
    <w:rsid w:val="008A568E"/>
    <w:rsid w:val="008B77A2"/>
    <w:rsid w:val="008C248B"/>
    <w:rsid w:val="008C4F3C"/>
    <w:rsid w:val="008C62A8"/>
    <w:rsid w:val="008D7329"/>
    <w:rsid w:val="008E6004"/>
    <w:rsid w:val="008F228C"/>
    <w:rsid w:val="008F3A57"/>
    <w:rsid w:val="00925CFD"/>
    <w:rsid w:val="00930ED9"/>
    <w:rsid w:val="00932248"/>
    <w:rsid w:val="00932840"/>
    <w:rsid w:val="009403DD"/>
    <w:rsid w:val="00944844"/>
    <w:rsid w:val="00951901"/>
    <w:rsid w:val="0097027F"/>
    <w:rsid w:val="0097104A"/>
    <w:rsid w:val="00972FB0"/>
    <w:rsid w:val="00973B22"/>
    <w:rsid w:val="0097796E"/>
    <w:rsid w:val="00983B12"/>
    <w:rsid w:val="00987278"/>
    <w:rsid w:val="009A0C4A"/>
    <w:rsid w:val="009A269F"/>
    <w:rsid w:val="009A7C05"/>
    <w:rsid w:val="009B100C"/>
    <w:rsid w:val="009D251B"/>
    <w:rsid w:val="009D71EF"/>
    <w:rsid w:val="009E150C"/>
    <w:rsid w:val="00A169FF"/>
    <w:rsid w:val="00A24E83"/>
    <w:rsid w:val="00A35BAC"/>
    <w:rsid w:val="00A44DA3"/>
    <w:rsid w:val="00A50819"/>
    <w:rsid w:val="00A80832"/>
    <w:rsid w:val="00AA00D1"/>
    <w:rsid w:val="00AA5075"/>
    <w:rsid w:val="00AB55F2"/>
    <w:rsid w:val="00AE6E17"/>
    <w:rsid w:val="00AF4C89"/>
    <w:rsid w:val="00B059F8"/>
    <w:rsid w:val="00B1300E"/>
    <w:rsid w:val="00B17A65"/>
    <w:rsid w:val="00B30C9F"/>
    <w:rsid w:val="00B31F12"/>
    <w:rsid w:val="00B327C8"/>
    <w:rsid w:val="00B427AC"/>
    <w:rsid w:val="00B4410E"/>
    <w:rsid w:val="00B4557C"/>
    <w:rsid w:val="00B46D07"/>
    <w:rsid w:val="00B60896"/>
    <w:rsid w:val="00B67F07"/>
    <w:rsid w:val="00B7483E"/>
    <w:rsid w:val="00B75FA5"/>
    <w:rsid w:val="00B80417"/>
    <w:rsid w:val="00B94B79"/>
    <w:rsid w:val="00BA4D7F"/>
    <w:rsid w:val="00BC1FAB"/>
    <w:rsid w:val="00BC7A47"/>
    <w:rsid w:val="00BD170A"/>
    <w:rsid w:val="00BE1649"/>
    <w:rsid w:val="00BF1098"/>
    <w:rsid w:val="00BF6DDA"/>
    <w:rsid w:val="00C001C8"/>
    <w:rsid w:val="00C16E25"/>
    <w:rsid w:val="00C2251C"/>
    <w:rsid w:val="00C339F1"/>
    <w:rsid w:val="00C56EEC"/>
    <w:rsid w:val="00C6504F"/>
    <w:rsid w:val="00C66A38"/>
    <w:rsid w:val="00C9048E"/>
    <w:rsid w:val="00CA7D4F"/>
    <w:rsid w:val="00CB14FF"/>
    <w:rsid w:val="00CD09A4"/>
    <w:rsid w:val="00CD259C"/>
    <w:rsid w:val="00CF7CCC"/>
    <w:rsid w:val="00D010B7"/>
    <w:rsid w:val="00D07397"/>
    <w:rsid w:val="00D115D2"/>
    <w:rsid w:val="00D1335D"/>
    <w:rsid w:val="00D21562"/>
    <w:rsid w:val="00D24179"/>
    <w:rsid w:val="00D32471"/>
    <w:rsid w:val="00D53CD2"/>
    <w:rsid w:val="00D53E97"/>
    <w:rsid w:val="00D73095"/>
    <w:rsid w:val="00D76F87"/>
    <w:rsid w:val="00D947FF"/>
    <w:rsid w:val="00D954A0"/>
    <w:rsid w:val="00DA2FB1"/>
    <w:rsid w:val="00DA58FC"/>
    <w:rsid w:val="00DD5FD1"/>
    <w:rsid w:val="00DD71E2"/>
    <w:rsid w:val="00DE599B"/>
    <w:rsid w:val="00DF22D4"/>
    <w:rsid w:val="00E128D9"/>
    <w:rsid w:val="00E13B3F"/>
    <w:rsid w:val="00E20CFE"/>
    <w:rsid w:val="00E221C1"/>
    <w:rsid w:val="00E2488A"/>
    <w:rsid w:val="00E460AF"/>
    <w:rsid w:val="00E55CA8"/>
    <w:rsid w:val="00E63206"/>
    <w:rsid w:val="00E651C0"/>
    <w:rsid w:val="00E65DE5"/>
    <w:rsid w:val="00E713EE"/>
    <w:rsid w:val="00ED3B08"/>
    <w:rsid w:val="00EF0797"/>
    <w:rsid w:val="00EF5CC7"/>
    <w:rsid w:val="00EF74BC"/>
    <w:rsid w:val="00F1373A"/>
    <w:rsid w:val="00F1590E"/>
    <w:rsid w:val="00F20A48"/>
    <w:rsid w:val="00F608F8"/>
    <w:rsid w:val="00F61679"/>
    <w:rsid w:val="00F6702C"/>
    <w:rsid w:val="00F71E77"/>
    <w:rsid w:val="00F77E7D"/>
    <w:rsid w:val="00F8337F"/>
    <w:rsid w:val="00F8437A"/>
    <w:rsid w:val="00F86127"/>
    <w:rsid w:val="00FA249F"/>
    <w:rsid w:val="00FB381C"/>
    <w:rsid w:val="00FB4CDE"/>
    <w:rsid w:val="00FD16BC"/>
    <w:rsid w:val="00FD2AC9"/>
    <w:rsid w:val="00FD39D7"/>
    <w:rsid w:val="00FF4984"/>
    <w:rsid w:val="00FF5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8D9"/>
    <w:pPr>
      <w:spacing w:before="120" w:after="32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customStyle="1" w:styleId="Heading1Char">
    <w:name w:val="Heading 1 Char"/>
    <w:basedOn w:val="DefaultParagraphFont"/>
    <w:link w:val="Heading1"/>
    <w:uiPriority w:val="9"/>
    <w:rsid w:val="00334247"/>
    <w:rPr>
      <w:rFonts w:ascii="Arial" w:eastAsia="Batang" w:hAnsi="Arial" w:cs="Arial"/>
      <w:b/>
      <w:bCs/>
      <w:sz w:val="28"/>
      <w:szCs w:val="32"/>
      <w:lang w:eastAsia="en-US"/>
    </w:rPr>
  </w:style>
  <w:style w:type="character" w:styleId="Hyperlink">
    <w:name w:val="Hyperlink"/>
    <w:basedOn w:val="DefaultParagraphFont"/>
    <w:uiPriority w:val="99"/>
    <w:unhideWhenUsed/>
    <w:rsid w:val="00334247"/>
    <w:rPr>
      <w:color w:val="0000FF"/>
      <w:u w:val="single"/>
    </w:rPr>
  </w:style>
  <w:style w:type="paragraph" w:styleId="TOC1">
    <w:name w:val="toc 1"/>
    <w:basedOn w:val="Normal"/>
    <w:next w:val="Normal"/>
    <w:autoRedefine/>
    <w:uiPriority w:val="39"/>
    <w:unhideWhenUsed/>
    <w:rsid w:val="00334247"/>
    <w:pPr>
      <w:spacing w:after="100"/>
    </w:pPr>
  </w:style>
  <w:style w:type="paragraph" w:styleId="TOC2">
    <w:name w:val="toc 2"/>
    <w:basedOn w:val="Normal"/>
    <w:next w:val="Normal"/>
    <w:autoRedefine/>
    <w:uiPriority w:val="39"/>
    <w:unhideWhenUsed/>
    <w:rsid w:val="00334247"/>
    <w:pPr>
      <w:spacing w:after="100"/>
      <w:ind w:left="220"/>
    </w:pPr>
  </w:style>
  <w:style w:type="paragraph" w:styleId="CommentText">
    <w:name w:val="annotation text"/>
    <w:basedOn w:val="Normal"/>
    <w:link w:val="CommentTextChar"/>
    <w:uiPriority w:val="99"/>
    <w:unhideWhenUsed/>
    <w:rsid w:val="00334247"/>
    <w:pPr>
      <w:spacing w:line="240" w:lineRule="auto"/>
    </w:pPr>
    <w:rPr>
      <w:sz w:val="20"/>
      <w:szCs w:val="20"/>
    </w:rPr>
  </w:style>
  <w:style w:type="character" w:customStyle="1" w:styleId="CommentTextChar">
    <w:name w:val="Comment Text Char"/>
    <w:basedOn w:val="DefaultParagraphFont"/>
    <w:link w:val="CommentText"/>
    <w:uiPriority w:val="99"/>
    <w:rsid w:val="00334247"/>
    <w:rPr>
      <w:rFonts w:asciiTheme="minorHAnsi" w:eastAsiaTheme="minorHAnsi" w:hAnsiTheme="minorHAnsi" w:cstheme="minorBidi"/>
      <w:lang w:eastAsia="en-US"/>
    </w:rPr>
  </w:style>
  <w:style w:type="paragraph" w:styleId="EndnoteText">
    <w:name w:val="endnote text"/>
    <w:basedOn w:val="Normal"/>
    <w:link w:val="EndnoteTextChar"/>
    <w:uiPriority w:val="99"/>
    <w:unhideWhenUsed/>
    <w:rsid w:val="00334247"/>
    <w:pPr>
      <w:spacing w:after="0" w:line="240" w:lineRule="auto"/>
    </w:pPr>
    <w:rPr>
      <w:sz w:val="20"/>
      <w:szCs w:val="20"/>
    </w:rPr>
  </w:style>
  <w:style w:type="character" w:customStyle="1" w:styleId="EndnoteTextChar">
    <w:name w:val="Endnote Text Char"/>
    <w:basedOn w:val="DefaultParagraphFont"/>
    <w:link w:val="EndnoteText"/>
    <w:uiPriority w:val="99"/>
    <w:rsid w:val="00334247"/>
    <w:rPr>
      <w:rFonts w:asciiTheme="minorHAnsi" w:eastAsiaTheme="minorHAnsi" w:hAnsiTheme="minorHAnsi" w:cstheme="minorBidi"/>
      <w:lang w:eastAsia="en-US"/>
    </w:rPr>
  </w:style>
  <w:style w:type="paragraph" w:styleId="Title">
    <w:name w:val="Title"/>
    <w:basedOn w:val="Normal"/>
    <w:next w:val="Normal"/>
    <w:link w:val="TitleChar"/>
    <w:uiPriority w:val="10"/>
    <w:qFormat/>
    <w:rsid w:val="003342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4247"/>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ListParagraphChar">
    <w:name w:val="List Paragraph Char"/>
    <w:basedOn w:val="DefaultParagraphFont"/>
    <w:link w:val="ListParagraph"/>
    <w:uiPriority w:val="34"/>
    <w:locked/>
    <w:rsid w:val="00334247"/>
  </w:style>
  <w:style w:type="paragraph" w:styleId="ListParagraph">
    <w:name w:val="List Paragraph"/>
    <w:basedOn w:val="Normal"/>
    <w:link w:val="ListParagraphChar"/>
    <w:uiPriority w:val="34"/>
    <w:qFormat/>
    <w:rsid w:val="00334247"/>
    <w:pPr>
      <w:ind w:left="720"/>
      <w:contextualSpacing/>
    </w:pPr>
    <w:rPr>
      <w:rFonts w:ascii="Times New Roman" w:eastAsia="Times New Roman" w:hAnsi="Times New Roman" w:cs="Times New Roman"/>
      <w:sz w:val="20"/>
      <w:szCs w:val="20"/>
      <w:lang w:eastAsia="en-AU"/>
    </w:rPr>
  </w:style>
  <w:style w:type="paragraph" w:styleId="TOCHeading">
    <w:name w:val="TOC Heading"/>
    <w:basedOn w:val="Heading1"/>
    <w:next w:val="Normal"/>
    <w:uiPriority w:val="39"/>
    <w:semiHidden/>
    <w:unhideWhenUsed/>
    <w:qFormat/>
    <w:rsid w:val="00334247"/>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character" w:customStyle="1" w:styleId="ASEAHeading2Char">
    <w:name w:val="ASEA Heading 2 Char"/>
    <w:basedOn w:val="DefaultParagraphFont"/>
    <w:link w:val="ASEAHeading2"/>
    <w:locked/>
    <w:rsid w:val="00334247"/>
    <w:rPr>
      <w:rFonts w:asciiTheme="majorHAnsi" w:eastAsiaTheme="majorEastAsia" w:hAnsiTheme="majorHAnsi" w:cstheme="minorHAnsi"/>
      <w:bCs/>
      <w:color w:val="7030A0"/>
      <w:sz w:val="32"/>
      <w:szCs w:val="32"/>
    </w:rPr>
  </w:style>
  <w:style w:type="paragraph" w:customStyle="1" w:styleId="ASEAHeading2">
    <w:name w:val="ASEA Heading 2"/>
    <w:basedOn w:val="Heading2"/>
    <w:link w:val="ASEAHeading2Char"/>
    <w:qFormat/>
    <w:rsid w:val="00334247"/>
    <w:pPr>
      <w:keepLines/>
      <w:spacing w:before="200" w:after="0"/>
    </w:pPr>
    <w:rPr>
      <w:rFonts w:asciiTheme="majorHAnsi" w:eastAsiaTheme="majorEastAsia" w:hAnsiTheme="majorHAnsi" w:cstheme="minorHAnsi"/>
      <w:b w:val="0"/>
      <w:iCs w:val="0"/>
      <w:color w:val="7030A0"/>
      <w:sz w:val="32"/>
      <w:szCs w:val="32"/>
      <w:lang w:eastAsia="en-AU"/>
    </w:rPr>
  </w:style>
  <w:style w:type="character" w:customStyle="1" w:styleId="ASEAHeading1Char">
    <w:name w:val="ASEA Heading 1 Char"/>
    <w:basedOn w:val="Heading1Char"/>
    <w:link w:val="ASEAHeading1"/>
    <w:locked/>
    <w:rsid w:val="000D1A36"/>
    <w:rPr>
      <w:rFonts w:asciiTheme="majorHAnsi" w:eastAsia="Batang" w:hAnsiTheme="majorHAnsi" w:cstheme="minorHAnsi"/>
      <w:b/>
      <w:bCs/>
      <w:color w:val="542785"/>
      <w:sz w:val="36"/>
      <w:szCs w:val="36"/>
      <w:lang w:eastAsia="en-US"/>
    </w:rPr>
  </w:style>
  <w:style w:type="paragraph" w:customStyle="1" w:styleId="ASEAHeading1">
    <w:name w:val="ASEA Heading 1"/>
    <w:basedOn w:val="Heading1"/>
    <w:link w:val="ASEAHeading1Char"/>
    <w:qFormat/>
    <w:rsid w:val="000D1A36"/>
    <w:pPr>
      <w:keepLines/>
      <w:spacing w:before="0" w:after="0"/>
    </w:pPr>
    <w:rPr>
      <w:rFonts w:asciiTheme="majorHAnsi" w:hAnsiTheme="majorHAnsi" w:cstheme="minorHAnsi"/>
      <w:color w:val="542785"/>
      <w:sz w:val="36"/>
      <w:szCs w:val="36"/>
    </w:rPr>
  </w:style>
  <w:style w:type="character" w:customStyle="1" w:styleId="ASEAHeading3Char">
    <w:name w:val="ASEA Heading 3 Char"/>
    <w:basedOn w:val="DefaultParagraphFont"/>
    <w:link w:val="ASEAHeading3"/>
    <w:locked/>
    <w:rsid w:val="000D1A36"/>
    <w:rPr>
      <w:rFonts w:asciiTheme="majorHAnsi" w:hAnsiTheme="majorHAnsi"/>
      <w:b/>
      <w:color w:val="542785"/>
      <w:sz w:val="24"/>
      <w:szCs w:val="24"/>
    </w:rPr>
  </w:style>
  <w:style w:type="paragraph" w:customStyle="1" w:styleId="ASEAHeading3">
    <w:name w:val="ASEA Heading 3"/>
    <w:basedOn w:val="Normal"/>
    <w:link w:val="ASEAHeading3Char"/>
    <w:qFormat/>
    <w:rsid w:val="000D1A36"/>
    <w:pPr>
      <w:spacing w:after="0" w:line="240" w:lineRule="auto"/>
    </w:pPr>
    <w:rPr>
      <w:rFonts w:asciiTheme="majorHAnsi" w:eastAsia="Times New Roman" w:hAnsiTheme="majorHAnsi" w:cs="Times New Roman"/>
      <w:b/>
      <w:color w:val="542785"/>
      <w:sz w:val="24"/>
      <w:szCs w:val="24"/>
      <w:lang w:eastAsia="en-AU"/>
    </w:rPr>
  </w:style>
  <w:style w:type="character" w:customStyle="1" w:styleId="ASEAheading4Char">
    <w:name w:val="ASEA heading 4 Char"/>
    <w:basedOn w:val="DefaultParagraphFont"/>
    <w:link w:val="ASEAheading4"/>
    <w:locked/>
    <w:rsid w:val="00334247"/>
    <w:rPr>
      <w:i/>
      <w:color w:val="542785"/>
    </w:rPr>
  </w:style>
  <w:style w:type="paragraph" w:customStyle="1" w:styleId="ASEAheading4">
    <w:name w:val="ASEA heading 4"/>
    <w:basedOn w:val="Normal"/>
    <w:link w:val="ASEAheading4Char"/>
    <w:qFormat/>
    <w:rsid w:val="00334247"/>
    <w:pPr>
      <w:spacing w:after="0" w:line="240" w:lineRule="auto"/>
    </w:pPr>
    <w:rPr>
      <w:rFonts w:ascii="Times New Roman" w:eastAsia="Times New Roman" w:hAnsi="Times New Roman" w:cs="Times New Roman"/>
      <w:i/>
      <w:color w:val="542785"/>
      <w:sz w:val="20"/>
      <w:szCs w:val="20"/>
      <w:lang w:eastAsia="en-AU"/>
    </w:rPr>
  </w:style>
  <w:style w:type="character" w:customStyle="1" w:styleId="ASEATitleChar">
    <w:name w:val="ASEA Title Char"/>
    <w:basedOn w:val="TitleChar"/>
    <w:link w:val="ASEATitle"/>
    <w:locked/>
    <w:rsid w:val="00334247"/>
    <w:rPr>
      <w:rFonts w:asciiTheme="majorHAnsi" w:eastAsiaTheme="majorEastAsia" w:hAnsiTheme="majorHAnsi" w:cstheme="minorHAnsi"/>
      <w:color w:val="542785"/>
      <w:spacing w:val="5"/>
      <w:kern w:val="28"/>
      <w:sz w:val="72"/>
      <w:szCs w:val="72"/>
      <w:lang w:eastAsia="en-US"/>
    </w:rPr>
  </w:style>
  <w:style w:type="paragraph" w:customStyle="1" w:styleId="ASEATitle">
    <w:name w:val="ASEA Title"/>
    <w:basedOn w:val="Title"/>
    <w:link w:val="ASEATitleChar"/>
    <w:qFormat/>
    <w:rsid w:val="00334247"/>
    <w:pPr>
      <w:spacing w:after="0"/>
      <w:jc w:val="center"/>
    </w:pPr>
    <w:rPr>
      <w:rFonts w:cstheme="minorHAnsi"/>
      <w:color w:val="542785"/>
      <w:sz w:val="72"/>
      <w:szCs w:val="72"/>
    </w:rPr>
  </w:style>
  <w:style w:type="character" w:customStyle="1" w:styleId="ASEAquoteChar">
    <w:name w:val="ASEA quote Char"/>
    <w:basedOn w:val="DefaultParagraphFont"/>
    <w:link w:val="ASEAquote"/>
    <w:locked/>
    <w:rsid w:val="00334247"/>
    <w:rPr>
      <w:i/>
    </w:rPr>
  </w:style>
  <w:style w:type="paragraph" w:customStyle="1" w:styleId="ASEAquote">
    <w:name w:val="ASEA quote"/>
    <w:basedOn w:val="Normal"/>
    <w:link w:val="ASEAquoteChar"/>
    <w:qFormat/>
    <w:rsid w:val="00334247"/>
    <w:pPr>
      <w:ind w:left="567"/>
    </w:pPr>
    <w:rPr>
      <w:rFonts w:ascii="Times New Roman" w:eastAsia="Times New Roman" w:hAnsi="Times New Roman" w:cs="Times New Roman"/>
      <w:i/>
      <w:sz w:val="20"/>
      <w:szCs w:val="20"/>
      <w:lang w:eastAsia="en-AU"/>
    </w:rPr>
  </w:style>
  <w:style w:type="character" w:customStyle="1" w:styleId="ASEAdotlistChar">
    <w:name w:val="ASEA dot list Char"/>
    <w:basedOn w:val="ListParagraphChar"/>
    <w:link w:val="ASEAdotlist"/>
    <w:uiPriority w:val="99"/>
    <w:locked/>
    <w:rsid w:val="00334247"/>
    <w:rPr>
      <w:sz w:val="22"/>
      <w:szCs w:val="22"/>
    </w:rPr>
  </w:style>
  <w:style w:type="paragraph" w:customStyle="1" w:styleId="ASEAdotlist">
    <w:name w:val="ASEA dot list"/>
    <w:basedOn w:val="ListParagraph"/>
    <w:link w:val="ASEAdotlistChar"/>
    <w:uiPriority w:val="99"/>
    <w:qFormat/>
    <w:rsid w:val="00334247"/>
    <w:pPr>
      <w:numPr>
        <w:numId w:val="1"/>
      </w:numPr>
    </w:pPr>
    <w:rPr>
      <w:sz w:val="22"/>
      <w:szCs w:val="22"/>
    </w:rPr>
  </w:style>
  <w:style w:type="character" w:styleId="CommentReference">
    <w:name w:val="annotation reference"/>
    <w:basedOn w:val="DefaultParagraphFont"/>
    <w:semiHidden/>
    <w:unhideWhenUsed/>
    <w:rsid w:val="00334247"/>
    <w:rPr>
      <w:sz w:val="16"/>
      <w:szCs w:val="16"/>
    </w:rPr>
  </w:style>
  <w:style w:type="character" w:styleId="EndnoteReference">
    <w:name w:val="endnote reference"/>
    <w:basedOn w:val="DefaultParagraphFont"/>
    <w:uiPriority w:val="99"/>
    <w:semiHidden/>
    <w:unhideWhenUsed/>
    <w:rsid w:val="00334247"/>
    <w:rPr>
      <w:vertAlign w:val="superscript"/>
    </w:rPr>
  </w:style>
  <w:style w:type="table" w:customStyle="1" w:styleId="TableGrid1">
    <w:name w:val="Table Grid1"/>
    <w:basedOn w:val="TableNormal"/>
    <w:uiPriority w:val="59"/>
    <w:rsid w:val="003342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4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47"/>
    <w:rPr>
      <w:rFonts w:ascii="Tahoma" w:eastAsiaTheme="minorHAnsi"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9B100C"/>
    <w:rPr>
      <w:b/>
      <w:bCs/>
    </w:rPr>
  </w:style>
  <w:style w:type="character" w:customStyle="1" w:styleId="CommentSubjectChar">
    <w:name w:val="Comment Subject Char"/>
    <w:basedOn w:val="CommentTextChar"/>
    <w:link w:val="CommentSubject"/>
    <w:uiPriority w:val="99"/>
    <w:semiHidden/>
    <w:rsid w:val="009B100C"/>
    <w:rPr>
      <w:rFonts w:asciiTheme="minorHAnsi" w:eastAsiaTheme="minorHAnsi" w:hAnsiTheme="minorHAnsi" w:cstheme="minorBidi"/>
      <w:b/>
      <w:bCs/>
      <w:lang w:eastAsia="en-US"/>
    </w:rPr>
  </w:style>
  <w:style w:type="table" w:styleId="TableGrid">
    <w:name w:val="Table Grid"/>
    <w:basedOn w:val="TableNormal"/>
    <w:uiPriority w:val="59"/>
    <w:rsid w:val="005C4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81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A50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819"/>
    <w:rPr>
      <w:rFonts w:asciiTheme="minorHAnsi" w:eastAsiaTheme="minorHAnsi" w:hAnsiTheme="minorHAnsi" w:cstheme="minorBidi"/>
      <w:sz w:val="22"/>
      <w:szCs w:val="22"/>
      <w:lang w:eastAsia="en-US"/>
    </w:rPr>
  </w:style>
  <w:style w:type="paragraph" w:customStyle="1" w:styleId="StyleASEAHeading2LatinBodyCalibri">
    <w:name w:val="Style ASEA Heading 2 + (Latin) +Body (Calibri)"/>
    <w:basedOn w:val="ASEAHeading2"/>
    <w:rsid w:val="00D954A0"/>
    <w:rPr>
      <w:rFonts w:asciiTheme="minorHAnsi" w:hAnsiTheme="minorHAnsi"/>
      <w:bCs w:val="0"/>
      <w:color w:val="542785"/>
    </w:rPr>
  </w:style>
  <w:style w:type="paragraph" w:customStyle="1" w:styleId="StyleASEAHeading3BodyCalibri">
    <w:name w:val="Style ASEA Heading 3 + +Body (Calibri)"/>
    <w:basedOn w:val="ASEAHeading3"/>
    <w:rsid w:val="00D954A0"/>
    <w:rPr>
      <w:rFonts w:asciiTheme="minorHAnsi" w:hAnsiTheme="minorHAnsi"/>
      <w:bCs/>
    </w:rPr>
  </w:style>
  <w:style w:type="paragraph" w:customStyle="1" w:styleId="StyleASEATitleLatinBodyCalibri">
    <w:name w:val="Style ASEA Title + (Latin) +Body (Calibri)"/>
    <w:basedOn w:val="ASEATitle"/>
    <w:rsid w:val="00E460AF"/>
  </w:style>
  <w:style w:type="paragraph" w:customStyle="1" w:styleId="ASEANormaltext">
    <w:name w:val="ASEA Normal text"/>
    <w:basedOn w:val="Normal"/>
    <w:link w:val="ASEANormaltextChar"/>
    <w:qFormat/>
    <w:rsid w:val="00973B22"/>
    <w:pPr>
      <w:spacing w:after="240"/>
    </w:pPr>
    <w:rPr>
      <w:rFonts w:cstheme="minorHAnsi"/>
      <w:lang w:eastAsia="en-AU"/>
    </w:rPr>
  </w:style>
  <w:style w:type="paragraph" w:styleId="TOC3">
    <w:name w:val="toc 3"/>
    <w:basedOn w:val="Normal"/>
    <w:next w:val="Normal"/>
    <w:autoRedefine/>
    <w:uiPriority w:val="39"/>
    <w:unhideWhenUsed/>
    <w:rsid w:val="00437010"/>
    <w:pPr>
      <w:spacing w:after="100"/>
      <w:ind w:left="440"/>
    </w:pPr>
  </w:style>
  <w:style w:type="character" w:customStyle="1" w:styleId="ASEANormaltextChar">
    <w:name w:val="ASEA Normal text Char"/>
    <w:basedOn w:val="DefaultParagraphFont"/>
    <w:link w:val="ASEANormaltext"/>
    <w:rsid w:val="00973B22"/>
    <w:rPr>
      <w:rFonts w:asciiTheme="minorHAnsi" w:eastAsiaTheme="minorHAnsi" w:hAnsiTheme="minorHAnsi" w:cs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8D9"/>
    <w:pPr>
      <w:spacing w:before="120" w:after="32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customStyle="1" w:styleId="Heading1Char">
    <w:name w:val="Heading 1 Char"/>
    <w:basedOn w:val="DefaultParagraphFont"/>
    <w:link w:val="Heading1"/>
    <w:uiPriority w:val="9"/>
    <w:rsid w:val="00334247"/>
    <w:rPr>
      <w:rFonts w:ascii="Arial" w:eastAsia="Batang" w:hAnsi="Arial" w:cs="Arial"/>
      <w:b/>
      <w:bCs/>
      <w:sz w:val="28"/>
      <w:szCs w:val="32"/>
      <w:lang w:eastAsia="en-US"/>
    </w:rPr>
  </w:style>
  <w:style w:type="character" w:styleId="Hyperlink">
    <w:name w:val="Hyperlink"/>
    <w:basedOn w:val="DefaultParagraphFont"/>
    <w:uiPriority w:val="99"/>
    <w:unhideWhenUsed/>
    <w:rsid w:val="00334247"/>
    <w:rPr>
      <w:color w:val="0000FF"/>
      <w:u w:val="single"/>
    </w:rPr>
  </w:style>
  <w:style w:type="paragraph" w:styleId="TOC1">
    <w:name w:val="toc 1"/>
    <w:basedOn w:val="Normal"/>
    <w:next w:val="Normal"/>
    <w:autoRedefine/>
    <w:uiPriority w:val="39"/>
    <w:unhideWhenUsed/>
    <w:rsid w:val="00334247"/>
    <w:pPr>
      <w:spacing w:after="100"/>
    </w:pPr>
  </w:style>
  <w:style w:type="paragraph" w:styleId="TOC2">
    <w:name w:val="toc 2"/>
    <w:basedOn w:val="Normal"/>
    <w:next w:val="Normal"/>
    <w:autoRedefine/>
    <w:uiPriority w:val="39"/>
    <w:unhideWhenUsed/>
    <w:rsid w:val="00334247"/>
    <w:pPr>
      <w:spacing w:after="100"/>
      <w:ind w:left="220"/>
    </w:pPr>
  </w:style>
  <w:style w:type="paragraph" w:styleId="CommentText">
    <w:name w:val="annotation text"/>
    <w:basedOn w:val="Normal"/>
    <w:link w:val="CommentTextChar"/>
    <w:uiPriority w:val="99"/>
    <w:unhideWhenUsed/>
    <w:rsid w:val="00334247"/>
    <w:pPr>
      <w:spacing w:line="240" w:lineRule="auto"/>
    </w:pPr>
    <w:rPr>
      <w:sz w:val="20"/>
      <w:szCs w:val="20"/>
    </w:rPr>
  </w:style>
  <w:style w:type="character" w:customStyle="1" w:styleId="CommentTextChar">
    <w:name w:val="Comment Text Char"/>
    <w:basedOn w:val="DefaultParagraphFont"/>
    <w:link w:val="CommentText"/>
    <w:uiPriority w:val="99"/>
    <w:rsid w:val="00334247"/>
    <w:rPr>
      <w:rFonts w:asciiTheme="minorHAnsi" w:eastAsiaTheme="minorHAnsi" w:hAnsiTheme="minorHAnsi" w:cstheme="minorBidi"/>
      <w:lang w:eastAsia="en-US"/>
    </w:rPr>
  </w:style>
  <w:style w:type="paragraph" w:styleId="EndnoteText">
    <w:name w:val="endnote text"/>
    <w:basedOn w:val="Normal"/>
    <w:link w:val="EndnoteTextChar"/>
    <w:uiPriority w:val="99"/>
    <w:unhideWhenUsed/>
    <w:rsid w:val="00334247"/>
    <w:pPr>
      <w:spacing w:after="0" w:line="240" w:lineRule="auto"/>
    </w:pPr>
    <w:rPr>
      <w:sz w:val="20"/>
      <w:szCs w:val="20"/>
    </w:rPr>
  </w:style>
  <w:style w:type="character" w:customStyle="1" w:styleId="EndnoteTextChar">
    <w:name w:val="Endnote Text Char"/>
    <w:basedOn w:val="DefaultParagraphFont"/>
    <w:link w:val="EndnoteText"/>
    <w:uiPriority w:val="99"/>
    <w:rsid w:val="00334247"/>
    <w:rPr>
      <w:rFonts w:asciiTheme="minorHAnsi" w:eastAsiaTheme="minorHAnsi" w:hAnsiTheme="minorHAnsi" w:cstheme="minorBidi"/>
      <w:lang w:eastAsia="en-US"/>
    </w:rPr>
  </w:style>
  <w:style w:type="paragraph" w:styleId="Title">
    <w:name w:val="Title"/>
    <w:basedOn w:val="Normal"/>
    <w:next w:val="Normal"/>
    <w:link w:val="TitleChar"/>
    <w:uiPriority w:val="10"/>
    <w:qFormat/>
    <w:rsid w:val="003342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4247"/>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ListParagraphChar">
    <w:name w:val="List Paragraph Char"/>
    <w:basedOn w:val="DefaultParagraphFont"/>
    <w:link w:val="ListParagraph"/>
    <w:uiPriority w:val="34"/>
    <w:locked/>
    <w:rsid w:val="00334247"/>
  </w:style>
  <w:style w:type="paragraph" w:styleId="ListParagraph">
    <w:name w:val="List Paragraph"/>
    <w:basedOn w:val="Normal"/>
    <w:link w:val="ListParagraphChar"/>
    <w:uiPriority w:val="34"/>
    <w:qFormat/>
    <w:rsid w:val="00334247"/>
    <w:pPr>
      <w:ind w:left="720"/>
      <w:contextualSpacing/>
    </w:pPr>
    <w:rPr>
      <w:rFonts w:ascii="Times New Roman" w:eastAsia="Times New Roman" w:hAnsi="Times New Roman" w:cs="Times New Roman"/>
      <w:sz w:val="20"/>
      <w:szCs w:val="20"/>
      <w:lang w:eastAsia="en-AU"/>
    </w:rPr>
  </w:style>
  <w:style w:type="paragraph" w:styleId="TOCHeading">
    <w:name w:val="TOC Heading"/>
    <w:basedOn w:val="Heading1"/>
    <w:next w:val="Normal"/>
    <w:uiPriority w:val="39"/>
    <w:semiHidden/>
    <w:unhideWhenUsed/>
    <w:qFormat/>
    <w:rsid w:val="00334247"/>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character" w:customStyle="1" w:styleId="ASEAHeading2Char">
    <w:name w:val="ASEA Heading 2 Char"/>
    <w:basedOn w:val="DefaultParagraphFont"/>
    <w:link w:val="ASEAHeading2"/>
    <w:locked/>
    <w:rsid w:val="00334247"/>
    <w:rPr>
      <w:rFonts w:asciiTheme="majorHAnsi" w:eastAsiaTheme="majorEastAsia" w:hAnsiTheme="majorHAnsi" w:cstheme="minorHAnsi"/>
      <w:bCs/>
      <w:color w:val="7030A0"/>
      <w:sz w:val="32"/>
      <w:szCs w:val="32"/>
    </w:rPr>
  </w:style>
  <w:style w:type="paragraph" w:customStyle="1" w:styleId="ASEAHeading2">
    <w:name w:val="ASEA Heading 2"/>
    <w:basedOn w:val="Heading2"/>
    <w:link w:val="ASEAHeading2Char"/>
    <w:qFormat/>
    <w:rsid w:val="00334247"/>
    <w:pPr>
      <w:keepLines/>
      <w:spacing w:before="200" w:after="0"/>
    </w:pPr>
    <w:rPr>
      <w:rFonts w:asciiTheme="majorHAnsi" w:eastAsiaTheme="majorEastAsia" w:hAnsiTheme="majorHAnsi" w:cstheme="minorHAnsi"/>
      <w:b w:val="0"/>
      <w:iCs w:val="0"/>
      <w:color w:val="7030A0"/>
      <w:sz w:val="32"/>
      <w:szCs w:val="32"/>
      <w:lang w:eastAsia="en-AU"/>
    </w:rPr>
  </w:style>
  <w:style w:type="character" w:customStyle="1" w:styleId="ASEAHeading1Char">
    <w:name w:val="ASEA Heading 1 Char"/>
    <w:basedOn w:val="Heading1Char"/>
    <w:link w:val="ASEAHeading1"/>
    <w:locked/>
    <w:rsid w:val="000D1A36"/>
    <w:rPr>
      <w:rFonts w:asciiTheme="majorHAnsi" w:eastAsia="Batang" w:hAnsiTheme="majorHAnsi" w:cstheme="minorHAnsi"/>
      <w:b/>
      <w:bCs/>
      <w:color w:val="542785"/>
      <w:sz w:val="36"/>
      <w:szCs w:val="36"/>
      <w:lang w:eastAsia="en-US"/>
    </w:rPr>
  </w:style>
  <w:style w:type="paragraph" w:customStyle="1" w:styleId="ASEAHeading1">
    <w:name w:val="ASEA Heading 1"/>
    <w:basedOn w:val="Heading1"/>
    <w:link w:val="ASEAHeading1Char"/>
    <w:qFormat/>
    <w:rsid w:val="000D1A36"/>
    <w:pPr>
      <w:keepLines/>
      <w:spacing w:before="0" w:after="0"/>
    </w:pPr>
    <w:rPr>
      <w:rFonts w:asciiTheme="majorHAnsi" w:hAnsiTheme="majorHAnsi" w:cstheme="minorHAnsi"/>
      <w:color w:val="542785"/>
      <w:sz w:val="36"/>
      <w:szCs w:val="36"/>
    </w:rPr>
  </w:style>
  <w:style w:type="character" w:customStyle="1" w:styleId="ASEAHeading3Char">
    <w:name w:val="ASEA Heading 3 Char"/>
    <w:basedOn w:val="DefaultParagraphFont"/>
    <w:link w:val="ASEAHeading3"/>
    <w:locked/>
    <w:rsid w:val="000D1A36"/>
    <w:rPr>
      <w:rFonts w:asciiTheme="majorHAnsi" w:hAnsiTheme="majorHAnsi"/>
      <w:b/>
      <w:color w:val="542785"/>
      <w:sz w:val="24"/>
      <w:szCs w:val="24"/>
    </w:rPr>
  </w:style>
  <w:style w:type="paragraph" w:customStyle="1" w:styleId="ASEAHeading3">
    <w:name w:val="ASEA Heading 3"/>
    <w:basedOn w:val="Normal"/>
    <w:link w:val="ASEAHeading3Char"/>
    <w:qFormat/>
    <w:rsid w:val="000D1A36"/>
    <w:pPr>
      <w:spacing w:after="0" w:line="240" w:lineRule="auto"/>
    </w:pPr>
    <w:rPr>
      <w:rFonts w:asciiTheme="majorHAnsi" w:eastAsia="Times New Roman" w:hAnsiTheme="majorHAnsi" w:cs="Times New Roman"/>
      <w:b/>
      <w:color w:val="542785"/>
      <w:sz w:val="24"/>
      <w:szCs w:val="24"/>
      <w:lang w:eastAsia="en-AU"/>
    </w:rPr>
  </w:style>
  <w:style w:type="character" w:customStyle="1" w:styleId="ASEAheading4Char">
    <w:name w:val="ASEA heading 4 Char"/>
    <w:basedOn w:val="DefaultParagraphFont"/>
    <w:link w:val="ASEAheading4"/>
    <w:locked/>
    <w:rsid w:val="00334247"/>
    <w:rPr>
      <w:i/>
      <w:color w:val="542785"/>
    </w:rPr>
  </w:style>
  <w:style w:type="paragraph" w:customStyle="1" w:styleId="ASEAheading4">
    <w:name w:val="ASEA heading 4"/>
    <w:basedOn w:val="Normal"/>
    <w:link w:val="ASEAheading4Char"/>
    <w:qFormat/>
    <w:rsid w:val="00334247"/>
    <w:pPr>
      <w:spacing w:after="0" w:line="240" w:lineRule="auto"/>
    </w:pPr>
    <w:rPr>
      <w:rFonts w:ascii="Times New Roman" w:eastAsia="Times New Roman" w:hAnsi="Times New Roman" w:cs="Times New Roman"/>
      <w:i/>
      <w:color w:val="542785"/>
      <w:sz w:val="20"/>
      <w:szCs w:val="20"/>
      <w:lang w:eastAsia="en-AU"/>
    </w:rPr>
  </w:style>
  <w:style w:type="character" w:customStyle="1" w:styleId="ASEATitleChar">
    <w:name w:val="ASEA Title Char"/>
    <w:basedOn w:val="TitleChar"/>
    <w:link w:val="ASEATitle"/>
    <w:locked/>
    <w:rsid w:val="00334247"/>
    <w:rPr>
      <w:rFonts w:asciiTheme="majorHAnsi" w:eastAsiaTheme="majorEastAsia" w:hAnsiTheme="majorHAnsi" w:cstheme="minorHAnsi"/>
      <w:color w:val="542785"/>
      <w:spacing w:val="5"/>
      <w:kern w:val="28"/>
      <w:sz w:val="72"/>
      <w:szCs w:val="72"/>
      <w:lang w:eastAsia="en-US"/>
    </w:rPr>
  </w:style>
  <w:style w:type="paragraph" w:customStyle="1" w:styleId="ASEATitle">
    <w:name w:val="ASEA Title"/>
    <w:basedOn w:val="Title"/>
    <w:link w:val="ASEATitleChar"/>
    <w:qFormat/>
    <w:rsid w:val="00334247"/>
    <w:pPr>
      <w:spacing w:after="0"/>
      <w:jc w:val="center"/>
    </w:pPr>
    <w:rPr>
      <w:rFonts w:cstheme="minorHAnsi"/>
      <w:color w:val="542785"/>
      <w:sz w:val="72"/>
      <w:szCs w:val="72"/>
    </w:rPr>
  </w:style>
  <w:style w:type="character" w:customStyle="1" w:styleId="ASEAquoteChar">
    <w:name w:val="ASEA quote Char"/>
    <w:basedOn w:val="DefaultParagraphFont"/>
    <w:link w:val="ASEAquote"/>
    <w:locked/>
    <w:rsid w:val="00334247"/>
    <w:rPr>
      <w:i/>
    </w:rPr>
  </w:style>
  <w:style w:type="paragraph" w:customStyle="1" w:styleId="ASEAquote">
    <w:name w:val="ASEA quote"/>
    <w:basedOn w:val="Normal"/>
    <w:link w:val="ASEAquoteChar"/>
    <w:qFormat/>
    <w:rsid w:val="00334247"/>
    <w:pPr>
      <w:ind w:left="567"/>
    </w:pPr>
    <w:rPr>
      <w:rFonts w:ascii="Times New Roman" w:eastAsia="Times New Roman" w:hAnsi="Times New Roman" w:cs="Times New Roman"/>
      <w:i/>
      <w:sz w:val="20"/>
      <w:szCs w:val="20"/>
      <w:lang w:eastAsia="en-AU"/>
    </w:rPr>
  </w:style>
  <w:style w:type="character" w:customStyle="1" w:styleId="ASEAdotlistChar">
    <w:name w:val="ASEA dot list Char"/>
    <w:basedOn w:val="ListParagraphChar"/>
    <w:link w:val="ASEAdotlist"/>
    <w:uiPriority w:val="99"/>
    <w:locked/>
    <w:rsid w:val="00334247"/>
    <w:rPr>
      <w:sz w:val="22"/>
      <w:szCs w:val="22"/>
    </w:rPr>
  </w:style>
  <w:style w:type="paragraph" w:customStyle="1" w:styleId="ASEAdotlist">
    <w:name w:val="ASEA dot list"/>
    <w:basedOn w:val="ListParagraph"/>
    <w:link w:val="ASEAdotlistChar"/>
    <w:uiPriority w:val="99"/>
    <w:qFormat/>
    <w:rsid w:val="00334247"/>
    <w:pPr>
      <w:numPr>
        <w:numId w:val="1"/>
      </w:numPr>
    </w:pPr>
    <w:rPr>
      <w:sz w:val="22"/>
      <w:szCs w:val="22"/>
    </w:rPr>
  </w:style>
  <w:style w:type="character" w:styleId="CommentReference">
    <w:name w:val="annotation reference"/>
    <w:basedOn w:val="DefaultParagraphFont"/>
    <w:semiHidden/>
    <w:unhideWhenUsed/>
    <w:rsid w:val="00334247"/>
    <w:rPr>
      <w:sz w:val="16"/>
      <w:szCs w:val="16"/>
    </w:rPr>
  </w:style>
  <w:style w:type="character" w:styleId="EndnoteReference">
    <w:name w:val="endnote reference"/>
    <w:basedOn w:val="DefaultParagraphFont"/>
    <w:uiPriority w:val="99"/>
    <w:semiHidden/>
    <w:unhideWhenUsed/>
    <w:rsid w:val="00334247"/>
    <w:rPr>
      <w:vertAlign w:val="superscript"/>
    </w:rPr>
  </w:style>
  <w:style w:type="table" w:customStyle="1" w:styleId="TableGrid1">
    <w:name w:val="Table Grid1"/>
    <w:basedOn w:val="TableNormal"/>
    <w:uiPriority w:val="59"/>
    <w:rsid w:val="003342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4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47"/>
    <w:rPr>
      <w:rFonts w:ascii="Tahoma" w:eastAsiaTheme="minorHAnsi"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9B100C"/>
    <w:rPr>
      <w:b/>
      <w:bCs/>
    </w:rPr>
  </w:style>
  <w:style w:type="character" w:customStyle="1" w:styleId="CommentSubjectChar">
    <w:name w:val="Comment Subject Char"/>
    <w:basedOn w:val="CommentTextChar"/>
    <w:link w:val="CommentSubject"/>
    <w:uiPriority w:val="99"/>
    <w:semiHidden/>
    <w:rsid w:val="009B100C"/>
    <w:rPr>
      <w:rFonts w:asciiTheme="minorHAnsi" w:eastAsiaTheme="minorHAnsi" w:hAnsiTheme="minorHAnsi" w:cstheme="minorBidi"/>
      <w:b/>
      <w:bCs/>
      <w:lang w:eastAsia="en-US"/>
    </w:rPr>
  </w:style>
  <w:style w:type="table" w:styleId="TableGrid">
    <w:name w:val="Table Grid"/>
    <w:basedOn w:val="TableNormal"/>
    <w:uiPriority w:val="59"/>
    <w:rsid w:val="005C4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81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A50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819"/>
    <w:rPr>
      <w:rFonts w:asciiTheme="minorHAnsi" w:eastAsiaTheme="minorHAnsi" w:hAnsiTheme="minorHAnsi" w:cstheme="minorBidi"/>
      <w:sz w:val="22"/>
      <w:szCs w:val="22"/>
      <w:lang w:eastAsia="en-US"/>
    </w:rPr>
  </w:style>
  <w:style w:type="paragraph" w:customStyle="1" w:styleId="StyleASEAHeading2LatinBodyCalibri">
    <w:name w:val="Style ASEA Heading 2 + (Latin) +Body (Calibri)"/>
    <w:basedOn w:val="ASEAHeading2"/>
    <w:rsid w:val="00D954A0"/>
    <w:rPr>
      <w:rFonts w:asciiTheme="minorHAnsi" w:hAnsiTheme="minorHAnsi"/>
      <w:bCs w:val="0"/>
      <w:color w:val="542785"/>
    </w:rPr>
  </w:style>
  <w:style w:type="paragraph" w:customStyle="1" w:styleId="StyleASEAHeading3BodyCalibri">
    <w:name w:val="Style ASEA Heading 3 + +Body (Calibri)"/>
    <w:basedOn w:val="ASEAHeading3"/>
    <w:rsid w:val="00D954A0"/>
    <w:rPr>
      <w:rFonts w:asciiTheme="minorHAnsi" w:hAnsiTheme="minorHAnsi"/>
      <w:bCs/>
    </w:rPr>
  </w:style>
  <w:style w:type="paragraph" w:customStyle="1" w:styleId="StyleASEATitleLatinBodyCalibri">
    <w:name w:val="Style ASEA Title + (Latin) +Body (Calibri)"/>
    <w:basedOn w:val="ASEATitle"/>
    <w:rsid w:val="00E460AF"/>
  </w:style>
  <w:style w:type="paragraph" w:customStyle="1" w:styleId="ASEANormaltext">
    <w:name w:val="ASEA Normal text"/>
    <w:basedOn w:val="Normal"/>
    <w:link w:val="ASEANormaltextChar"/>
    <w:qFormat/>
    <w:rsid w:val="00973B22"/>
    <w:pPr>
      <w:spacing w:after="240"/>
    </w:pPr>
    <w:rPr>
      <w:rFonts w:cstheme="minorHAnsi"/>
      <w:lang w:eastAsia="en-AU"/>
    </w:rPr>
  </w:style>
  <w:style w:type="paragraph" w:styleId="TOC3">
    <w:name w:val="toc 3"/>
    <w:basedOn w:val="Normal"/>
    <w:next w:val="Normal"/>
    <w:autoRedefine/>
    <w:uiPriority w:val="39"/>
    <w:unhideWhenUsed/>
    <w:rsid w:val="00437010"/>
    <w:pPr>
      <w:spacing w:after="100"/>
      <w:ind w:left="440"/>
    </w:pPr>
  </w:style>
  <w:style w:type="character" w:customStyle="1" w:styleId="ASEANormaltextChar">
    <w:name w:val="ASEA Normal text Char"/>
    <w:basedOn w:val="DefaultParagraphFont"/>
    <w:link w:val="ASEANormaltext"/>
    <w:rsid w:val="00973B22"/>
    <w:rPr>
      <w:rFonts w:asciiTheme="minorHAnsi" w:eastAsia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46678">
      <w:bodyDiv w:val="1"/>
      <w:marLeft w:val="0"/>
      <w:marRight w:val="0"/>
      <w:marTop w:val="0"/>
      <w:marBottom w:val="0"/>
      <w:divBdr>
        <w:top w:val="none" w:sz="0" w:space="0" w:color="auto"/>
        <w:left w:val="none" w:sz="0" w:space="0" w:color="auto"/>
        <w:bottom w:val="none" w:sz="0" w:space="0" w:color="auto"/>
        <w:right w:val="none" w:sz="0" w:space="0" w:color="auto"/>
      </w:divBdr>
    </w:div>
    <w:div w:id="139377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witter.com/AsbestosSafety"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sbestossafety.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linkedin.com/AsbestosSafety" TargetMode="External"/><Relationship Id="rId10" Type="http://schemas.openxmlformats.org/officeDocument/2006/relationships/image" Target="media/image2.png"/><Relationship Id="rId19" Type="http://schemas.openxmlformats.org/officeDocument/2006/relationships/hyperlink" Target="mailto:enquiries@asbestossafety.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facebook.com/Asbestos-Safety-and-Eradication-Agency"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mesothelioma-australia.com/publications-and-data/publications" TargetMode="External"/><Relationship Id="rId2" Type="http://schemas.openxmlformats.org/officeDocument/2006/relationships/hyperlink" Target="http://www.aihw.gov.au/acim-books/" TargetMode="External"/><Relationship Id="rId1" Type="http://schemas.openxmlformats.org/officeDocument/2006/relationships/hyperlink" Target="http://whqlibdoc.who.int/hq/2006/WHO_SDE_OEH_06.03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91166-77F7-49D8-8317-29E5F67BD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C8D65619.dotm</Template>
  <TotalTime>469</TotalTime>
  <Pages>21</Pages>
  <Words>4733</Words>
  <Characters>29902</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Morgan</dc:creator>
  <cp:lastModifiedBy>Shane McArdle</cp:lastModifiedBy>
  <cp:revision>52</cp:revision>
  <cp:lastPrinted>2015-05-19T06:30:00Z</cp:lastPrinted>
  <dcterms:created xsi:type="dcterms:W3CDTF">2015-05-19T01:26:00Z</dcterms:created>
  <dcterms:modified xsi:type="dcterms:W3CDTF">2015-05-20T01:14:00Z</dcterms:modified>
</cp:coreProperties>
</file>